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ED7" w:rsidRPr="005C4ED7" w:rsidRDefault="006604DB" w:rsidP="005C4ED7">
      <w:pPr>
        <w:rPr>
          <w:rFonts w:ascii="XCCW Joined 1a" w:hAnsi="XCCW Joined 1a" w:cs="Arial"/>
          <w:b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A83D704" wp14:editId="2EDCAF0A">
                <wp:simplePos x="0" y="0"/>
                <wp:positionH relativeFrom="page">
                  <wp:align>center</wp:align>
                </wp:positionH>
                <wp:positionV relativeFrom="paragraph">
                  <wp:posOffset>695960</wp:posOffset>
                </wp:positionV>
                <wp:extent cx="2247900" cy="36195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0657" w:rsidRPr="00567669" w:rsidRDefault="007A6F91" w:rsidP="007A6F91">
                            <w:pPr>
                              <w:jc w:val="center"/>
                              <w:rPr>
                                <w:rFonts w:ascii="Garamond" w:hAnsi="Garamond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900657" w:rsidRPr="00567669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 xml:space="preserve">Headteacher: </w:t>
                            </w:r>
                            <w:r w:rsidR="00900657" w:rsidRPr="00567669">
                              <w:rPr>
                                <w:rFonts w:ascii="Garamond" w:hAnsi="Garamond" w:cs="Arial"/>
                                <w:b/>
                                <w:sz w:val="18"/>
                                <w:szCs w:val="18"/>
                              </w:rPr>
                              <w:t xml:space="preserve">Mrs Kayleigh </w:t>
                            </w:r>
                            <w:proofErr w:type="spellStart"/>
                            <w:r w:rsidR="00900657" w:rsidRPr="00567669">
                              <w:rPr>
                                <w:rFonts w:ascii="Garamond" w:hAnsi="Garamond" w:cs="Arial"/>
                                <w:b/>
                                <w:sz w:val="18"/>
                                <w:szCs w:val="18"/>
                              </w:rPr>
                              <w:t>Anstee</w:t>
                            </w:r>
                            <w:proofErr w:type="spellEnd"/>
                          </w:p>
                          <w:p w:rsidR="00900657" w:rsidRPr="00567669" w:rsidRDefault="007A6F91" w:rsidP="007A6F91">
                            <w:pPr>
                              <w:jc w:val="center"/>
                              <w:rPr>
                                <w:rFonts w:ascii="Garamond" w:hAnsi="Garamond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900657" w:rsidRPr="00567669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>Chair of Governors:</w:t>
                            </w:r>
                            <w:r w:rsidR="00900657" w:rsidRPr="00567669">
                              <w:rPr>
                                <w:rFonts w:ascii="Garamond" w:hAnsi="Garamond" w:cs="Arial"/>
                                <w:b/>
                                <w:sz w:val="18"/>
                                <w:szCs w:val="18"/>
                              </w:rPr>
                              <w:t xml:space="preserve"> Mr Kevin</w:t>
                            </w:r>
                            <w:r w:rsidR="00900657" w:rsidRPr="00567669">
                              <w:rPr>
                                <w:rFonts w:ascii="Garamond" w:hAnsi="Garamond" w:cs="Arial"/>
                                <w:b/>
                                <w:sz w:val="20"/>
                                <w:szCs w:val="20"/>
                              </w:rPr>
                              <w:t xml:space="preserve"> Moyes</w:t>
                            </w:r>
                          </w:p>
                          <w:p w:rsidR="00900657" w:rsidRPr="00567669" w:rsidRDefault="00900657" w:rsidP="0066239F">
                            <w:pPr>
                              <w:jc w:val="center"/>
                              <w:rPr>
                                <w:rFonts w:ascii="Garamond" w:hAnsi="Garamond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900657" w:rsidRDefault="00900657" w:rsidP="006623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83D7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4.8pt;width:177pt;height:28.5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" stroked="f">
                <v:textbox>
                  <w:txbxContent>
                    <w:p w:rsidR="00900657" w:rsidRPr="00567669" w:rsidRDefault="007A6F91" w:rsidP="007A6F91">
                      <w:pPr>
                        <w:jc w:val="center"/>
                        <w:rPr>
                          <w:rFonts w:ascii="Garamond" w:hAnsi="Garamond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Garamond" w:hAnsi="Garamond" w:cs="Arial"/>
                          <w:sz w:val="18"/>
                          <w:szCs w:val="18"/>
                        </w:rPr>
                        <w:t xml:space="preserve">      </w:t>
                      </w:r>
                      <w:r w:rsidR="00900657" w:rsidRPr="00567669">
                        <w:rPr>
                          <w:rFonts w:ascii="Garamond" w:hAnsi="Garamond" w:cs="Arial"/>
                          <w:sz w:val="18"/>
                          <w:szCs w:val="18"/>
                        </w:rPr>
                        <w:t xml:space="preserve">Headteacher: </w:t>
                      </w:r>
                      <w:r w:rsidR="00900657" w:rsidRPr="00567669">
                        <w:rPr>
                          <w:rFonts w:ascii="Garamond" w:hAnsi="Garamond" w:cs="Arial"/>
                          <w:b/>
                          <w:sz w:val="18"/>
                          <w:szCs w:val="18"/>
                        </w:rPr>
                        <w:t xml:space="preserve">Mrs Kayleigh </w:t>
                      </w:r>
                      <w:proofErr w:type="spellStart"/>
                      <w:r w:rsidR="00900657" w:rsidRPr="00567669">
                        <w:rPr>
                          <w:rFonts w:ascii="Garamond" w:hAnsi="Garamond" w:cs="Arial"/>
                          <w:b/>
                          <w:sz w:val="18"/>
                          <w:szCs w:val="18"/>
                        </w:rPr>
                        <w:t>Anstee</w:t>
                      </w:r>
                      <w:proofErr w:type="spellEnd"/>
                    </w:p>
                    <w:p w:rsidR="00900657" w:rsidRPr="00567669" w:rsidRDefault="007A6F91" w:rsidP="007A6F91">
                      <w:pPr>
                        <w:jc w:val="center"/>
                        <w:rPr>
                          <w:rFonts w:ascii="Garamond" w:hAnsi="Garamond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 w:cs="Arial"/>
                          <w:sz w:val="18"/>
                          <w:szCs w:val="18"/>
                        </w:rPr>
                        <w:t xml:space="preserve">     </w:t>
                      </w:r>
                      <w:r w:rsidR="00900657" w:rsidRPr="00567669">
                        <w:rPr>
                          <w:rFonts w:ascii="Garamond" w:hAnsi="Garamond" w:cs="Arial"/>
                          <w:sz w:val="18"/>
                          <w:szCs w:val="18"/>
                        </w:rPr>
                        <w:t>Chair of Governors:</w:t>
                      </w:r>
                      <w:r w:rsidR="00900657" w:rsidRPr="00567669">
                        <w:rPr>
                          <w:rFonts w:ascii="Garamond" w:hAnsi="Garamond" w:cs="Arial"/>
                          <w:b/>
                          <w:sz w:val="18"/>
                          <w:szCs w:val="18"/>
                        </w:rPr>
                        <w:t xml:space="preserve"> Mr Kevin</w:t>
                      </w:r>
                      <w:r w:rsidR="00900657" w:rsidRPr="00567669">
                        <w:rPr>
                          <w:rFonts w:ascii="Garamond" w:hAnsi="Garamond" w:cs="Arial"/>
                          <w:b/>
                          <w:sz w:val="20"/>
                          <w:szCs w:val="20"/>
                        </w:rPr>
                        <w:t xml:space="preserve"> Moyes</w:t>
                      </w:r>
                    </w:p>
                    <w:p w:rsidR="00900657" w:rsidRPr="00567669" w:rsidRDefault="00900657" w:rsidP="0066239F">
                      <w:pPr>
                        <w:jc w:val="center"/>
                        <w:rPr>
                          <w:rFonts w:ascii="Garamond" w:hAnsi="Garamond" w:cs="Arial"/>
                          <w:b/>
                          <w:sz w:val="20"/>
                          <w:szCs w:val="20"/>
                        </w:rPr>
                      </w:pPr>
                    </w:p>
                    <w:p w:rsidR="00900657" w:rsidRDefault="00900657" w:rsidP="0066239F">
                      <w:pPr>
                        <w:jc w:val="center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D433B4">
        <w:rPr>
          <w:rFonts w:ascii="XCCW Joined 1a" w:hAnsi="XCCW Joined 1a" w:cs="Arial"/>
          <w:b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75130D1" wp14:editId="50CA79F9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2714625" cy="7048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33B4" w:rsidRPr="00FF0723" w:rsidRDefault="00D433B4" w:rsidP="0066239F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F0723"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GATEWAY</w:t>
                            </w:r>
                          </w:p>
                          <w:p w:rsidR="00D433B4" w:rsidRPr="00FF0723" w:rsidRDefault="00D433B4" w:rsidP="0066239F">
                            <w:pPr>
                              <w:jc w:val="center"/>
                              <w:rPr>
                                <w:rFonts w:ascii="Garamond" w:hAnsi="Garamond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F0723">
                              <w:rPr>
                                <w:rFonts w:ascii="Garamond" w:hAnsi="Garamond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PRIMARY </w:t>
                            </w:r>
                            <w:r w:rsidR="00E768D8" w:rsidRPr="00FF0723">
                              <w:rPr>
                                <w:rFonts w:ascii="Garamond" w:hAnsi="Garamond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  <w:r w:rsidRPr="00FF0723">
                              <w:rPr>
                                <w:rFonts w:ascii="Garamond" w:hAnsi="Garamond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CHOOL</w:t>
                            </w:r>
                          </w:p>
                          <w:p w:rsidR="00D433B4" w:rsidRPr="00FF0723" w:rsidRDefault="000E5B55" w:rsidP="0066239F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color w:val="8064A2" w:themeColor="accent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00657">
                              <w:rPr>
                                <w:rFonts w:ascii="Garamond" w:hAnsi="Garamond"/>
                                <w:b/>
                                <w:color w:val="FFC00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Lifelong love of l</w:t>
                            </w:r>
                            <w:r w:rsidR="00E768D8" w:rsidRPr="00900657">
                              <w:rPr>
                                <w:rFonts w:ascii="Garamond" w:hAnsi="Garamond"/>
                                <w:b/>
                                <w:color w:val="FFC00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130D1" id="_x0000_s1027" type="#_x0000_t202" style="position:absolute;margin-left:0;margin-top:0;width:213.75pt;height:55.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" filled="f" stroked="f">
                <v:textbox>
                  <w:txbxContent>
                    <w:p w:rsidR="00D433B4" w:rsidRPr="00FF0723" w:rsidRDefault="00D433B4" w:rsidP="0066239F">
                      <w:pPr>
                        <w:jc w:val="center"/>
                        <w:rPr>
                          <w:rFonts w:ascii="Garamond" w:hAnsi="Garamond"/>
                          <w:b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F0723">
                        <w:rPr>
                          <w:rFonts w:ascii="Garamond" w:hAnsi="Garamond"/>
                          <w:b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GATEWAY</w:t>
                      </w:r>
                    </w:p>
                    <w:p w:rsidR="00D433B4" w:rsidRPr="00FF0723" w:rsidRDefault="00D433B4" w:rsidP="0066239F">
                      <w:pPr>
                        <w:jc w:val="center"/>
                        <w:rPr>
                          <w:rFonts w:ascii="Garamond" w:hAnsi="Garamond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F0723">
                        <w:rPr>
                          <w:rFonts w:ascii="Garamond" w:hAnsi="Garamond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PRIMARY </w:t>
                      </w:r>
                      <w:r w:rsidR="00E768D8" w:rsidRPr="00FF0723">
                        <w:rPr>
                          <w:rFonts w:ascii="Garamond" w:hAnsi="Garamond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</w:t>
                      </w:r>
                      <w:r w:rsidRPr="00FF0723">
                        <w:rPr>
                          <w:rFonts w:ascii="Garamond" w:hAnsi="Garamond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CHOOL</w:t>
                      </w:r>
                    </w:p>
                    <w:p w:rsidR="00D433B4" w:rsidRPr="00FF0723" w:rsidRDefault="000E5B55" w:rsidP="0066239F">
                      <w:pPr>
                        <w:jc w:val="center"/>
                        <w:rPr>
                          <w:rFonts w:ascii="Garamond" w:hAnsi="Garamond"/>
                          <w:b/>
                          <w:color w:val="8064A2" w:themeColor="accent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900657">
                        <w:rPr>
                          <w:rFonts w:ascii="Garamond" w:hAnsi="Garamond"/>
                          <w:b/>
                          <w:color w:val="FFC00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Lifelong love of l</w:t>
                      </w:r>
                      <w:r w:rsidR="00E768D8" w:rsidRPr="00900657">
                        <w:rPr>
                          <w:rFonts w:ascii="Garamond" w:hAnsi="Garamond"/>
                          <w:b/>
                          <w:color w:val="FFC00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earning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7669">
        <w:rPr>
          <w:rFonts w:ascii="XCCW Joined 1a" w:hAnsi="XCCW Joined 1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B61A34" wp14:editId="1F180114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2019300" cy="107632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4ED7" w:rsidRPr="00F30081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>Netheravon</w:t>
                            </w:r>
                            <w:proofErr w:type="spellEnd"/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 xml:space="preserve"> Close</w:t>
                            </w:r>
                          </w:p>
                          <w:p w:rsidR="005C4ED7" w:rsidRPr="00F30081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</w:pPr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>Carterton</w:t>
                            </w:r>
                          </w:p>
                          <w:p w:rsidR="005C4ED7" w:rsidRPr="00F30081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</w:pPr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 xml:space="preserve">Oxfordshire </w:t>
                            </w:r>
                          </w:p>
                          <w:p w:rsidR="004B0917" w:rsidRPr="00F30081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</w:pPr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>OX18 3SF</w:t>
                            </w:r>
                          </w:p>
                          <w:p w:rsidR="005C4ED7" w:rsidRPr="00F30081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</w:pPr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 xml:space="preserve">Telephone: </w:t>
                            </w:r>
                            <w:r w:rsidR="00E768D8"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>(</w:t>
                            </w:r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>01993</w:t>
                            </w:r>
                            <w:r w:rsidR="00E768D8"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 xml:space="preserve"> 842189</w:t>
                            </w:r>
                          </w:p>
                          <w:p w:rsidR="005C4ED7" w:rsidRPr="00F30081" w:rsidRDefault="005740C6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</w:pPr>
                            <w:hyperlink r:id="rId8" w:history="1">
                              <w:r w:rsidR="005C4ED7" w:rsidRPr="00F30081">
                                <w:rPr>
                                  <w:rStyle w:val="Hyperlink"/>
                                  <w:rFonts w:ascii="Garamond" w:hAnsi="Garamond" w:cs="Arial"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office.2254@gateway.oxon.sch.uk</w:t>
                              </w:r>
                            </w:hyperlink>
                          </w:p>
                          <w:p w:rsidR="005C4ED7" w:rsidRPr="00F30081" w:rsidRDefault="005740C6" w:rsidP="005C4ED7">
                            <w:pPr>
                              <w:jc w:val="right"/>
                              <w:rPr>
                                <w:rFonts w:ascii="Garamond" w:hAnsi="Garamond" w:cs="Arial"/>
                                <w:b/>
                                <w:sz w:val="18"/>
                                <w:szCs w:val="18"/>
                              </w:rPr>
                            </w:pPr>
                            <w:hyperlink r:id="rId9" w:history="1">
                              <w:r w:rsidR="005C4ED7" w:rsidRPr="00F30081">
                                <w:rPr>
                                  <w:rStyle w:val="Hyperlink"/>
                                  <w:rFonts w:ascii="Garamond" w:hAnsi="Garamond" w:cs="Arial"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www.gateway.oxon.sch.uk</w:t>
                              </w:r>
                            </w:hyperlink>
                          </w:p>
                          <w:p w:rsidR="005C4ED7" w:rsidRPr="00F30081" w:rsidRDefault="005C4ED7" w:rsidP="005C4ED7">
                            <w:pPr>
                              <w:rPr>
                                <w:rFonts w:ascii="Garamond" w:hAnsi="Garamond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5C4ED7" w:rsidRPr="00FA4135" w:rsidRDefault="005C4ED7" w:rsidP="005C4ED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5C4ED7" w:rsidRPr="00FA4135" w:rsidRDefault="005C4ED7" w:rsidP="005C4ED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B61A34" id="_x0000_s1028" type="#_x0000_t202" style="position:absolute;margin-left:107.8pt;margin-top:.8pt;width:159pt;height:84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" strokecolor="white">
                <v:textbox>
                  <w:txbxContent>
                    <w:p w:rsidR="005C4ED7" w:rsidRPr="00F30081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18"/>
                          <w:szCs w:val="18"/>
                        </w:rPr>
                      </w:pPr>
                      <w:proofErr w:type="spellStart"/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>Netheravon</w:t>
                      </w:r>
                      <w:proofErr w:type="spellEnd"/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 xml:space="preserve"> Close</w:t>
                      </w:r>
                    </w:p>
                    <w:p w:rsidR="005C4ED7" w:rsidRPr="00F30081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18"/>
                          <w:szCs w:val="18"/>
                        </w:rPr>
                      </w:pPr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>Carterton</w:t>
                      </w:r>
                    </w:p>
                    <w:p w:rsidR="005C4ED7" w:rsidRPr="00F30081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18"/>
                          <w:szCs w:val="18"/>
                        </w:rPr>
                      </w:pPr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 xml:space="preserve">Oxfordshire </w:t>
                      </w:r>
                    </w:p>
                    <w:p w:rsidR="004B0917" w:rsidRPr="00F30081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18"/>
                          <w:szCs w:val="18"/>
                        </w:rPr>
                      </w:pPr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>OX18 3SF</w:t>
                      </w:r>
                    </w:p>
                    <w:p w:rsidR="005C4ED7" w:rsidRPr="00F30081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18"/>
                          <w:szCs w:val="18"/>
                        </w:rPr>
                      </w:pPr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 xml:space="preserve">Telephone: </w:t>
                      </w:r>
                      <w:r w:rsidR="00E768D8"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>(</w:t>
                      </w:r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>01993</w:t>
                      </w:r>
                      <w:r w:rsidR="00E768D8"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>)</w:t>
                      </w:r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 xml:space="preserve"> 842189</w:t>
                      </w:r>
                    </w:p>
                    <w:p w:rsidR="005C4ED7" w:rsidRPr="00F30081" w:rsidRDefault="005740C6" w:rsidP="005C4ED7">
                      <w:pPr>
                        <w:jc w:val="right"/>
                        <w:rPr>
                          <w:rFonts w:ascii="Garamond" w:hAnsi="Garamond" w:cs="Arial"/>
                          <w:sz w:val="18"/>
                          <w:szCs w:val="18"/>
                        </w:rPr>
                      </w:pPr>
                      <w:hyperlink r:id="rId10" w:history="1">
                        <w:r w:rsidR="005C4ED7" w:rsidRPr="00F30081">
                          <w:rPr>
                            <w:rStyle w:val="Hyperlink"/>
                            <w:rFonts w:ascii="Garamond" w:hAnsi="Garamond" w:cs="Arial"/>
                            <w:color w:val="auto"/>
                            <w:sz w:val="18"/>
                            <w:szCs w:val="18"/>
                            <w:u w:val="none"/>
                          </w:rPr>
                          <w:t>office.2254@gateway.oxon.sch.uk</w:t>
                        </w:r>
                      </w:hyperlink>
                    </w:p>
                    <w:p w:rsidR="005C4ED7" w:rsidRPr="00F30081" w:rsidRDefault="005740C6" w:rsidP="005C4ED7">
                      <w:pPr>
                        <w:jc w:val="right"/>
                        <w:rPr>
                          <w:rFonts w:ascii="Garamond" w:hAnsi="Garamond" w:cs="Arial"/>
                          <w:b/>
                          <w:sz w:val="18"/>
                          <w:szCs w:val="18"/>
                        </w:rPr>
                      </w:pPr>
                      <w:hyperlink r:id="rId11" w:history="1">
                        <w:r w:rsidR="005C4ED7" w:rsidRPr="00F30081">
                          <w:rPr>
                            <w:rStyle w:val="Hyperlink"/>
                            <w:rFonts w:ascii="Garamond" w:hAnsi="Garamond" w:cs="Arial"/>
                            <w:color w:val="auto"/>
                            <w:sz w:val="18"/>
                            <w:szCs w:val="18"/>
                            <w:u w:val="none"/>
                          </w:rPr>
                          <w:t>www.gateway.oxon.sch.uk</w:t>
                        </w:r>
                      </w:hyperlink>
                    </w:p>
                    <w:p w:rsidR="005C4ED7" w:rsidRPr="00F30081" w:rsidRDefault="005C4ED7" w:rsidP="005C4ED7">
                      <w:pPr>
                        <w:rPr>
                          <w:rFonts w:ascii="Garamond" w:hAnsi="Garamond" w:cs="Arial"/>
                          <w:b/>
                          <w:sz w:val="18"/>
                          <w:szCs w:val="18"/>
                        </w:rPr>
                      </w:pPr>
                    </w:p>
                    <w:p w:rsidR="005C4ED7" w:rsidRPr="00FA4135" w:rsidRDefault="005C4ED7" w:rsidP="005C4ED7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5C4ED7" w:rsidRPr="00FA4135" w:rsidRDefault="005C4ED7" w:rsidP="005C4ED7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C4ED7" w:rsidRPr="005C4ED7">
        <w:rPr>
          <w:rFonts w:ascii="XCCW Joined 1a" w:hAnsi="XCCW Joined 1a" w:cs="Arial"/>
          <w:color w:val="000000"/>
        </w:rPr>
        <w:t xml:space="preserve"> </w:t>
      </w:r>
      <w:r w:rsidR="00D433B4">
        <w:rPr>
          <w:rFonts w:ascii="XCCW Joined 1a" w:hAnsi="XCCW Joined 1a" w:cs="Arial"/>
          <w:b/>
          <w:noProof/>
          <w:sz w:val="16"/>
          <w:szCs w:val="16"/>
        </w:rPr>
        <w:drawing>
          <wp:inline distT="0" distB="0" distL="0" distR="0" wp14:anchorId="76EE1AFB" wp14:editId="278E014D">
            <wp:extent cx="996526" cy="10191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-logo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328" cy="1072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C4ED7" w:rsidRDefault="005C4ED7" w:rsidP="005C4ED7">
      <w:pPr>
        <w:rPr>
          <w:rFonts w:ascii="XCCW Joined 1a" w:hAnsi="XCCW Joined 1a" w:cs="Arial"/>
          <w:sz w:val="16"/>
          <w:szCs w:val="16"/>
        </w:rPr>
      </w:pPr>
      <w:r w:rsidRPr="004B0917">
        <w:rPr>
          <w:rFonts w:ascii="XCCW Joined 1a" w:hAnsi="XCCW Joined 1a" w:cs="Arial"/>
          <w:sz w:val="16"/>
          <w:szCs w:val="16"/>
        </w:rPr>
        <w:tab/>
      </w:r>
      <w:r w:rsidRPr="004B0917">
        <w:rPr>
          <w:rFonts w:ascii="XCCW Joined 1a" w:hAnsi="XCCW Joined 1a" w:cs="Arial"/>
          <w:sz w:val="16"/>
          <w:szCs w:val="16"/>
        </w:rPr>
        <w:tab/>
      </w:r>
    </w:p>
    <w:p w:rsidR="00900657" w:rsidRDefault="00900657" w:rsidP="005C4ED7">
      <w:pPr>
        <w:rPr>
          <w:rFonts w:ascii="XCCW Joined 1a" w:hAnsi="XCCW Joined 1a" w:cs="Arial"/>
          <w:sz w:val="16"/>
          <w:szCs w:val="16"/>
        </w:rPr>
      </w:pPr>
    </w:p>
    <w:p w:rsidR="00900657" w:rsidRPr="004B0917" w:rsidRDefault="00900657" w:rsidP="005C4ED7">
      <w:pPr>
        <w:rPr>
          <w:rFonts w:ascii="XCCW Joined 1a" w:hAnsi="XCCW Joined 1a" w:cs="Arial"/>
          <w:sz w:val="16"/>
          <w:szCs w:val="16"/>
        </w:rPr>
      </w:pPr>
    </w:p>
    <w:p w:rsidR="00800A7D" w:rsidRDefault="00800A7D" w:rsidP="004A0509">
      <w:pPr>
        <w:rPr>
          <w:rFonts w:ascii="Garamond" w:hAnsi="Garamond" w:cs="Arial"/>
          <w:sz w:val="16"/>
          <w:szCs w:val="16"/>
        </w:rPr>
      </w:pPr>
    </w:p>
    <w:p w:rsidR="00800A7D" w:rsidRDefault="00800A7D" w:rsidP="004A0509">
      <w:pPr>
        <w:rPr>
          <w:rFonts w:ascii="Garamond" w:hAnsi="Garamond" w:cs="Arial"/>
          <w:sz w:val="16"/>
          <w:szCs w:val="16"/>
        </w:rPr>
      </w:pPr>
    </w:p>
    <w:p w:rsidR="006240C2" w:rsidRDefault="006240C2" w:rsidP="006240C2">
      <w:pPr>
        <w:jc w:val="center"/>
        <w:rPr>
          <w:b/>
          <w:sz w:val="28"/>
          <w:szCs w:val="28"/>
          <w:u w:val="single"/>
          <w:lang w:val="en-US" w:eastAsia="en-US"/>
        </w:rPr>
      </w:pPr>
      <w:r>
        <w:rPr>
          <w:b/>
          <w:sz w:val="28"/>
          <w:szCs w:val="28"/>
          <w:u w:val="single"/>
          <w:lang w:val="en-US" w:eastAsia="en-US"/>
        </w:rPr>
        <w:t>SCHOOL WITHDRAWAL FORM</w:t>
      </w:r>
    </w:p>
    <w:p w:rsidR="006240C2" w:rsidRDefault="006240C2" w:rsidP="006240C2">
      <w:pPr>
        <w:jc w:val="center"/>
        <w:rPr>
          <w:b/>
          <w:sz w:val="28"/>
          <w:szCs w:val="28"/>
          <w:lang w:val="en-US" w:eastAsia="en-US"/>
        </w:rPr>
      </w:pPr>
    </w:p>
    <w:p w:rsidR="006240C2" w:rsidRDefault="006240C2" w:rsidP="006240C2">
      <w:pPr>
        <w:rPr>
          <w:b/>
          <w:lang w:val="en-US" w:eastAsia="en-US"/>
        </w:rPr>
      </w:pPr>
    </w:p>
    <w:p w:rsidR="006240C2" w:rsidRDefault="006240C2" w:rsidP="006240C2">
      <w:pPr>
        <w:rPr>
          <w:b/>
          <w:lang w:val="en-US" w:eastAsia="en-US"/>
        </w:rPr>
      </w:pPr>
      <w:r>
        <w:rPr>
          <w:b/>
          <w:lang w:val="en-US" w:eastAsia="en-US"/>
        </w:rPr>
        <w:t>PLEASE COMPLETE THE FOLLOWING DETAILS:</w:t>
      </w:r>
    </w:p>
    <w:p w:rsidR="006240C2" w:rsidRDefault="006240C2" w:rsidP="006240C2">
      <w:pPr>
        <w:rPr>
          <w:b/>
          <w:lang w:val="en-US" w:eastAsia="en-US"/>
        </w:rPr>
      </w:pP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>CHILD’S NAME………………………………………………………………………………………</w:t>
      </w: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>DOB……………………………………………………………………………………………………</w:t>
      </w: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>DATE OF LEAVING GATEWAY SCHOOL …………………………………………………………………………………………………………</w:t>
      </w: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>RAF POSTING……………………………………………………………………………………….</w:t>
      </w: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>CURRENT HOME ADDRESS………………………………………………………………………</w:t>
      </w: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>…………………………………………………………………………………………………………</w:t>
      </w: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>NEW HOME ADDRESS …………………………………………………………………………………………………………</w:t>
      </w: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>…………………………………………………………………………………………………………</w:t>
      </w: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>NEW SCHOOL ADDRESS AND CONTACT NUMBER …………………………………………………………………………………………………………</w:t>
      </w: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>………………………………………………………………………………………………………..</w:t>
      </w: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 xml:space="preserve">OUTSTANDING MONIES/CREDIT OWED – (Please withdraw any credit on your </w:t>
      </w:r>
      <w:proofErr w:type="spellStart"/>
      <w:r>
        <w:rPr>
          <w:lang w:val="en-US" w:eastAsia="en-US"/>
        </w:rPr>
        <w:t>ParentPay</w:t>
      </w:r>
      <w:proofErr w:type="spellEnd"/>
      <w:r>
        <w:rPr>
          <w:lang w:val="en-US" w:eastAsia="en-US"/>
        </w:rPr>
        <w:t xml:space="preserve"> account before you leave Gateway)</w:t>
      </w: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>………………………………………………………………………………………………………...</w:t>
      </w: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 xml:space="preserve">PARENT SIGNATURE   </w:t>
      </w:r>
      <w:r>
        <w:rPr>
          <w:lang w:val="en-US" w:eastAsia="en-US"/>
        </w:rPr>
        <w:tab/>
      </w:r>
      <w:r>
        <w:rPr>
          <w:lang w:val="en-US" w:eastAsia="en-US"/>
        </w:rPr>
        <w:tab/>
      </w:r>
      <w:r>
        <w:rPr>
          <w:lang w:val="en-US" w:eastAsia="en-US"/>
        </w:rPr>
        <w:tab/>
      </w:r>
      <w:r>
        <w:rPr>
          <w:lang w:val="en-US" w:eastAsia="en-US"/>
        </w:rPr>
        <w:tab/>
      </w:r>
      <w:r>
        <w:rPr>
          <w:lang w:val="en-US" w:eastAsia="en-US"/>
        </w:rPr>
        <w:tab/>
        <w:t>DATE</w:t>
      </w: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 xml:space="preserve">…………………………………………………………………………………………………………                     </w:t>
      </w:r>
    </w:p>
    <w:p w:rsidR="006240C2" w:rsidRDefault="006240C2" w:rsidP="006240C2">
      <w:pPr>
        <w:spacing w:before="120" w:after="120" w:line="360" w:lineRule="auto"/>
        <w:rPr>
          <w:lang w:val="en-US" w:eastAsia="en-US"/>
        </w:rPr>
      </w:pPr>
      <w:r>
        <w:rPr>
          <w:lang w:val="en-US" w:eastAsia="en-US"/>
        </w:rPr>
        <w:t>PRINT NAME…………………………………………………………………………………………</w:t>
      </w:r>
    </w:p>
    <w:p w:rsidR="006240C2" w:rsidRDefault="006240C2" w:rsidP="006240C2">
      <w:pPr>
        <w:rPr>
          <w:rFonts w:ascii="Garamond" w:hAnsi="Garamond" w:cs="Arial"/>
          <w:sz w:val="22"/>
          <w:szCs w:val="22"/>
        </w:rPr>
      </w:pPr>
    </w:p>
    <w:p w:rsidR="006240C2" w:rsidRDefault="006240C2" w:rsidP="006240C2">
      <w:pPr>
        <w:rPr>
          <w:rFonts w:ascii="Garamond" w:hAnsi="Garamond" w:cs="Arial"/>
          <w:sz w:val="22"/>
          <w:szCs w:val="22"/>
        </w:rPr>
      </w:pPr>
    </w:p>
    <w:p w:rsidR="006240C2" w:rsidRDefault="006240C2" w:rsidP="006240C2">
      <w:pPr>
        <w:rPr>
          <w:rFonts w:ascii="Garamond" w:hAnsi="Garamond"/>
        </w:rPr>
      </w:pPr>
      <w:r>
        <w:rPr>
          <w:rFonts w:ascii="Garamond" w:hAnsi="Garamond" w:cs="Arial"/>
          <w:sz w:val="16"/>
          <w:szCs w:val="16"/>
        </w:rPr>
        <w:t xml:space="preserve"> </w:t>
      </w:r>
      <w:r>
        <w:rPr>
          <w:rFonts w:ascii="Garamond" w:hAnsi="Garamond" w:cs="Arial"/>
          <w:sz w:val="16"/>
          <w:szCs w:val="16"/>
        </w:rPr>
        <w:tab/>
      </w:r>
      <w:r>
        <w:rPr>
          <w:rFonts w:ascii="Garamond" w:hAnsi="Garamond" w:cs="Arial"/>
          <w:sz w:val="16"/>
          <w:szCs w:val="16"/>
        </w:rPr>
        <w:tab/>
      </w:r>
      <w:r>
        <w:rPr>
          <w:rFonts w:ascii="Garamond" w:hAnsi="Garamond" w:cs="Arial"/>
          <w:sz w:val="16"/>
          <w:szCs w:val="16"/>
        </w:rPr>
        <w:tab/>
      </w:r>
      <w:r>
        <w:rPr>
          <w:rFonts w:ascii="Garamond" w:hAnsi="Garamond" w:cs="Arial"/>
          <w:sz w:val="16"/>
          <w:szCs w:val="16"/>
        </w:rPr>
        <w:tab/>
      </w:r>
      <w:r>
        <w:rPr>
          <w:rFonts w:ascii="Garamond" w:hAnsi="Garamond" w:cs="Arial"/>
          <w:sz w:val="16"/>
          <w:szCs w:val="16"/>
        </w:rPr>
        <w:tab/>
      </w:r>
      <w:r>
        <w:rPr>
          <w:rFonts w:ascii="Garamond" w:hAnsi="Garamond" w:cs="Arial"/>
          <w:sz w:val="16"/>
          <w:szCs w:val="16"/>
        </w:rPr>
        <w:tab/>
      </w:r>
      <w:r>
        <w:rPr>
          <w:rFonts w:ascii="Garamond" w:hAnsi="Garamond" w:cs="Arial"/>
          <w:sz w:val="16"/>
          <w:szCs w:val="16"/>
        </w:rPr>
        <w:tab/>
      </w:r>
      <w:r>
        <w:rPr>
          <w:rFonts w:ascii="Garamond" w:hAnsi="Garamond" w:cs="Arial"/>
          <w:sz w:val="16"/>
          <w:szCs w:val="16"/>
        </w:rPr>
        <w:tab/>
      </w:r>
    </w:p>
    <w:p w:rsidR="004A0509" w:rsidRPr="00340DB2" w:rsidRDefault="004A0509" w:rsidP="004A0509">
      <w:pPr>
        <w:rPr>
          <w:rFonts w:ascii="Garamond" w:hAnsi="Garamond"/>
        </w:rPr>
      </w:pPr>
    </w:p>
    <w:sectPr w:rsidR="004A0509" w:rsidRPr="00340DB2" w:rsidSect="0066239F">
      <w:footerReference w:type="default" r:id="rId13"/>
      <w:pgSz w:w="11906" w:h="16838"/>
      <w:pgMar w:top="284" w:right="567" w:bottom="284" w:left="851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40C6" w:rsidRDefault="005740C6" w:rsidP="004554E0">
      <w:r>
        <w:separator/>
      </w:r>
    </w:p>
  </w:endnote>
  <w:endnote w:type="continuationSeparator" w:id="0">
    <w:p w:rsidR="005740C6" w:rsidRDefault="005740C6" w:rsidP="0045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4E0" w:rsidRDefault="004554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40C6" w:rsidRDefault="005740C6" w:rsidP="004554E0">
      <w:r>
        <w:separator/>
      </w:r>
    </w:p>
  </w:footnote>
  <w:footnote w:type="continuationSeparator" w:id="0">
    <w:p w:rsidR="005740C6" w:rsidRDefault="005740C6" w:rsidP="004554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ED7"/>
    <w:rsid w:val="00007915"/>
    <w:rsid w:val="00027D67"/>
    <w:rsid w:val="00035AEA"/>
    <w:rsid w:val="0004353E"/>
    <w:rsid w:val="00051C9F"/>
    <w:rsid w:val="000527DD"/>
    <w:rsid w:val="00053642"/>
    <w:rsid w:val="00056165"/>
    <w:rsid w:val="00056422"/>
    <w:rsid w:val="00060AB9"/>
    <w:rsid w:val="0008143F"/>
    <w:rsid w:val="000A6349"/>
    <w:rsid w:val="000B0AD3"/>
    <w:rsid w:val="000B1692"/>
    <w:rsid w:val="000B3173"/>
    <w:rsid w:val="000B3E3A"/>
    <w:rsid w:val="000B43D7"/>
    <w:rsid w:val="000B5FB3"/>
    <w:rsid w:val="000B6BDF"/>
    <w:rsid w:val="000D402C"/>
    <w:rsid w:val="000E2CAC"/>
    <w:rsid w:val="000E32ED"/>
    <w:rsid w:val="000E4038"/>
    <w:rsid w:val="000E44CF"/>
    <w:rsid w:val="000E56A5"/>
    <w:rsid w:val="000E5B55"/>
    <w:rsid w:val="000E69CA"/>
    <w:rsid w:val="000F166B"/>
    <w:rsid w:val="001032DF"/>
    <w:rsid w:val="001131EF"/>
    <w:rsid w:val="00123266"/>
    <w:rsid w:val="00127546"/>
    <w:rsid w:val="00134D7A"/>
    <w:rsid w:val="00152763"/>
    <w:rsid w:val="00153E4B"/>
    <w:rsid w:val="00170535"/>
    <w:rsid w:val="00170F19"/>
    <w:rsid w:val="00173CDF"/>
    <w:rsid w:val="001A16F8"/>
    <w:rsid w:val="001A4754"/>
    <w:rsid w:val="001D39F6"/>
    <w:rsid w:val="001D74A7"/>
    <w:rsid w:val="001E235B"/>
    <w:rsid w:val="00212857"/>
    <w:rsid w:val="00230A08"/>
    <w:rsid w:val="00240197"/>
    <w:rsid w:val="0025631C"/>
    <w:rsid w:val="00273B6C"/>
    <w:rsid w:val="0029226B"/>
    <w:rsid w:val="0029648F"/>
    <w:rsid w:val="002A603A"/>
    <w:rsid w:val="002B1535"/>
    <w:rsid w:val="002B2319"/>
    <w:rsid w:val="002B3DDC"/>
    <w:rsid w:val="002B4589"/>
    <w:rsid w:val="002C4A81"/>
    <w:rsid w:val="002D14A7"/>
    <w:rsid w:val="002D3604"/>
    <w:rsid w:val="002D482E"/>
    <w:rsid w:val="002E59FB"/>
    <w:rsid w:val="002E5F53"/>
    <w:rsid w:val="002F1D82"/>
    <w:rsid w:val="00313CCB"/>
    <w:rsid w:val="0032480A"/>
    <w:rsid w:val="00331046"/>
    <w:rsid w:val="0033632B"/>
    <w:rsid w:val="00340460"/>
    <w:rsid w:val="00340DB2"/>
    <w:rsid w:val="00365425"/>
    <w:rsid w:val="00371C9A"/>
    <w:rsid w:val="00383B0E"/>
    <w:rsid w:val="003B18B7"/>
    <w:rsid w:val="003B6659"/>
    <w:rsid w:val="003B73BD"/>
    <w:rsid w:val="003E4BAB"/>
    <w:rsid w:val="00422943"/>
    <w:rsid w:val="0042479D"/>
    <w:rsid w:val="00431FC3"/>
    <w:rsid w:val="004554E0"/>
    <w:rsid w:val="00482841"/>
    <w:rsid w:val="00485708"/>
    <w:rsid w:val="00493311"/>
    <w:rsid w:val="004A0509"/>
    <w:rsid w:val="004B0917"/>
    <w:rsid w:val="004B4219"/>
    <w:rsid w:val="004C5984"/>
    <w:rsid w:val="004C7939"/>
    <w:rsid w:val="004D0C67"/>
    <w:rsid w:val="004E428C"/>
    <w:rsid w:val="004E49E3"/>
    <w:rsid w:val="004E6078"/>
    <w:rsid w:val="004F7316"/>
    <w:rsid w:val="004F735D"/>
    <w:rsid w:val="00501941"/>
    <w:rsid w:val="00502778"/>
    <w:rsid w:val="005038F4"/>
    <w:rsid w:val="0051591E"/>
    <w:rsid w:val="00525FF8"/>
    <w:rsid w:val="005333F5"/>
    <w:rsid w:val="00553026"/>
    <w:rsid w:val="005568BB"/>
    <w:rsid w:val="00565814"/>
    <w:rsid w:val="00567669"/>
    <w:rsid w:val="005740C6"/>
    <w:rsid w:val="00582C91"/>
    <w:rsid w:val="00590837"/>
    <w:rsid w:val="00597B2A"/>
    <w:rsid w:val="005A2E8C"/>
    <w:rsid w:val="005A6886"/>
    <w:rsid w:val="005C4A2A"/>
    <w:rsid w:val="005C4D8E"/>
    <w:rsid w:val="005C4ED7"/>
    <w:rsid w:val="005E437E"/>
    <w:rsid w:val="005F078D"/>
    <w:rsid w:val="00603C4A"/>
    <w:rsid w:val="00605193"/>
    <w:rsid w:val="00621808"/>
    <w:rsid w:val="006240C2"/>
    <w:rsid w:val="0063769A"/>
    <w:rsid w:val="006441A9"/>
    <w:rsid w:val="006454D9"/>
    <w:rsid w:val="00656DA2"/>
    <w:rsid w:val="006604DB"/>
    <w:rsid w:val="0066239F"/>
    <w:rsid w:val="0066703B"/>
    <w:rsid w:val="00671718"/>
    <w:rsid w:val="00672D48"/>
    <w:rsid w:val="00684436"/>
    <w:rsid w:val="00690CB5"/>
    <w:rsid w:val="00693FDF"/>
    <w:rsid w:val="006950B8"/>
    <w:rsid w:val="00696F28"/>
    <w:rsid w:val="006A5E94"/>
    <w:rsid w:val="006B010F"/>
    <w:rsid w:val="006B248F"/>
    <w:rsid w:val="006C6F89"/>
    <w:rsid w:val="006D10DF"/>
    <w:rsid w:val="006E100F"/>
    <w:rsid w:val="006F5CAA"/>
    <w:rsid w:val="007129D2"/>
    <w:rsid w:val="00727CE2"/>
    <w:rsid w:val="0073094F"/>
    <w:rsid w:val="00737C30"/>
    <w:rsid w:val="007500D8"/>
    <w:rsid w:val="0076612B"/>
    <w:rsid w:val="00781494"/>
    <w:rsid w:val="0078235C"/>
    <w:rsid w:val="00787462"/>
    <w:rsid w:val="00794B94"/>
    <w:rsid w:val="007A6F91"/>
    <w:rsid w:val="007B401B"/>
    <w:rsid w:val="007F0B37"/>
    <w:rsid w:val="007F22A4"/>
    <w:rsid w:val="007F4352"/>
    <w:rsid w:val="007F7927"/>
    <w:rsid w:val="00800A7D"/>
    <w:rsid w:val="008046C3"/>
    <w:rsid w:val="00823E32"/>
    <w:rsid w:val="00830CD5"/>
    <w:rsid w:val="0083276E"/>
    <w:rsid w:val="0084638B"/>
    <w:rsid w:val="00850C08"/>
    <w:rsid w:val="0085226E"/>
    <w:rsid w:val="00852F8C"/>
    <w:rsid w:val="00875D71"/>
    <w:rsid w:val="00884101"/>
    <w:rsid w:val="0088548C"/>
    <w:rsid w:val="008A40BC"/>
    <w:rsid w:val="008B518E"/>
    <w:rsid w:val="008C0AEB"/>
    <w:rsid w:val="008D4A69"/>
    <w:rsid w:val="008E0EE6"/>
    <w:rsid w:val="008F482C"/>
    <w:rsid w:val="00900657"/>
    <w:rsid w:val="00901EF8"/>
    <w:rsid w:val="00903BF3"/>
    <w:rsid w:val="009044F1"/>
    <w:rsid w:val="009267D8"/>
    <w:rsid w:val="00941E09"/>
    <w:rsid w:val="0095041A"/>
    <w:rsid w:val="00964789"/>
    <w:rsid w:val="0097163B"/>
    <w:rsid w:val="00972266"/>
    <w:rsid w:val="0099430B"/>
    <w:rsid w:val="009A76A6"/>
    <w:rsid w:val="009B7ECC"/>
    <w:rsid w:val="009C48CD"/>
    <w:rsid w:val="009D3E17"/>
    <w:rsid w:val="009F56CC"/>
    <w:rsid w:val="00A02897"/>
    <w:rsid w:val="00A056AE"/>
    <w:rsid w:val="00A16863"/>
    <w:rsid w:val="00A212A2"/>
    <w:rsid w:val="00A2212C"/>
    <w:rsid w:val="00A26571"/>
    <w:rsid w:val="00A4108F"/>
    <w:rsid w:val="00A41F02"/>
    <w:rsid w:val="00AA523B"/>
    <w:rsid w:val="00AB381B"/>
    <w:rsid w:val="00AB4FDD"/>
    <w:rsid w:val="00AC09CA"/>
    <w:rsid w:val="00AC53B6"/>
    <w:rsid w:val="00AC55E5"/>
    <w:rsid w:val="00AC7A58"/>
    <w:rsid w:val="00AD1514"/>
    <w:rsid w:val="00B107AA"/>
    <w:rsid w:val="00B26610"/>
    <w:rsid w:val="00B35CBF"/>
    <w:rsid w:val="00B77168"/>
    <w:rsid w:val="00B864AA"/>
    <w:rsid w:val="00B87E6F"/>
    <w:rsid w:val="00B94922"/>
    <w:rsid w:val="00B9745C"/>
    <w:rsid w:val="00BC00B4"/>
    <w:rsid w:val="00BC6650"/>
    <w:rsid w:val="00BE1123"/>
    <w:rsid w:val="00BF6354"/>
    <w:rsid w:val="00C04480"/>
    <w:rsid w:val="00C10BA6"/>
    <w:rsid w:val="00C24C95"/>
    <w:rsid w:val="00C337C1"/>
    <w:rsid w:val="00C474BC"/>
    <w:rsid w:val="00C53E96"/>
    <w:rsid w:val="00C700BA"/>
    <w:rsid w:val="00C70BC5"/>
    <w:rsid w:val="00C75CDE"/>
    <w:rsid w:val="00C77356"/>
    <w:rsid w:val="00C92E6E"/>
    <w:rsid w:val="00CB1B08"/>
    <w:rsid w:val="00CD1399"/>
    <w:rsid w:val="00CE006D"/>
    <w:rsid w:val="00CE5C8B"/>
    <w:rsid w:val="00D0018B"/>
    <w:rsid w:val="00D12ED8"/>
    <w:rsid w:val="00D2746E"/>
    <w:rsid w:val="00D31F6C"/>
    <w:rsid w:val="00D33AFC"/>
    <w:rsid w:val="00D433B4"/>
    <w:rsid w:val="00D457FD"/>
    <w:rsid w:val="00D47D46"/>
    <w:rsid w:val="00D560E6"/>
    <w:rsid w:val="00D6044E"/>
    <w:rsid w:val="00D67B50"/>
    <w:rsid w:val="00D7578F"/>
    <w:rsid w:val="00D75A33"/>
    <w:rsid w:val="00D80219"/>
    <w:rsid w:val="00D806B1"/>
    <w:rsid w:val="00D92DB5"/>
    <w:rsid w:val="00DA700A"/>
    <w:rsid w:val="00DA7408"/>
    <w:rsid w:val="00DA7EB0"/>
    <w:rsid w:val="00DB4844"/>
    <w:rsid w:val="00DD3CFC"/>
    <w:rsid w:val="00E04E6D"/>
    <w:rsid w:val="00E41886"/>
    <w:rsid w:val="00E42356"/>
    <w:rsid w:val="00E450CE"/>
    <w:rsid w:val="00E47DD1"/>
    <w:rsid w:val="00E5067A"/>
    <w:rsid w:val="00E6728B"/>
    <w:rsid w:val="00E762F7"/>
    <w:rsid w:val="00E768D8"/>
    <w:rsid w:val="00E812BE"/>
    <w:rsid w:val="00E9282E"/>
    <w:rsid w:val="00E9767D"/>
    <w:rsid w:val="00EA5D67"/>
    <w:rsid w:val="00EB338A"/>
    <w:rsid w:val="00EB36B8"/>
    <w:rsid w:val="00EB5CA9"/>
    <w:rsid w:val="00EC14BE"/>
    <w:rsid w:val="00EC1AF1"/>
    <w:rsid w:val="00ED059A"/>
    <w:rsid w:val="00ED34ED"/>
    <w:rsid w:val="00EF4D7A"/>
    <w:rsid w:val="00EF521A"/>
    <w:rsid w:val="00F23746"/>
    <w:rsid w:val="00F30081"/>
    <w:rsid w:val="00F35FF7"/>
    <w:rsid w:val="00F375A9"/>
    <w:rsid w:val="00F54693"/>
    <w:rsid w:val="00F554B4"/>
    <w:rsid w:val="00F71992"/>
    <w:rsid w:val="00F92207"/>
    <w:rsid w:val="00F959BE"/>
    <w:rsid w:val="00FA30C5"/>
    <w:rsid w:val="00FD60DE"/>
    <w:rsid w:val="00FE3A8D"/>
    <w:rsid w:val="00FF0723"/>
    <w:rsid w:val="00FF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9B61937-8EB2-4B44-9003-33BFBD24B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C4ED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4554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554E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554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54E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5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54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2254@gateway.oxon.sch.uk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ateway.oxon.sch.u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ffice.2254@gateway.oxon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teway.oxon.sch.uk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oinit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FCFE0-C5F2-44DE-9C69-2BD581E29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JoinitC1</Template>
  <TotalTime>440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MWILLIAMS</dc:creator>
  <cp:lastModifiedBy>Charlotte Rainer</cp:lastModifiedBy>
  <cp:revision>48</cp:revision>
  <cp:lastPrinted>2020-11-24T14:43:00Z</cp:lastPrinted>
  <dcterms:created xsi:type="dcterms:W3CDTF">2018-10-15T13:06:00Z</dcterms:created>
  <dcterms:modified xsi:type="dcterms:W3CDTF">2021-04-29T10:48:00Z</dcterms:modified>
</cp:coreProperties>
</file>