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Default Extension="jpeg" ContentType="image/jpe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c="http://schemas.openxmlformats.org/drawingml/2006/chart" xmlns:cx="http://schemas.microsoft.com/office/drawing/2014/chartex" xmlns:cx1="http://schemas.microsoft.com/office/drawing/2015/9/8/chartex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p14">
  <w:body>
    <w:p w:rsidR="005C4ED7" w:rsidRDefault="005C4ED7" w:rsidP="005C4ED7" w:rsidRPr="005C4ED7">
      <w:pPr>
        <w:rPr>
          <w:color w:val="000000"/>
          <w:rFonts w:ascii="XCCW Joined 1a" w:cs="Arial" w:hAnsi="XCCW Joined 1a"/>
        </w:rPr>
      </w:pPr>
      <w:r w:rsidRPr="005C4ED7">
        <w:rPr>
          <w:color w:val="000000"/>
          <w:rFonts w:ascii="XCCW Joined 1a" w:cs="Arial" w:hAnsi="XCCW Joined 1a"/>
        </w:rPr>
        <w:t xml:space="preserve"> </w:t>
      </w:r>
    </w:p>
    <w:p w:rsidR="005C4ED7" w:rsidRDefault="007129D2" w:rsidP="005C4ED7">
      <w:pPr>
        <w:rPr>
          <w:b/>
          <w:rFonts w:ascii="XCCW Joined 1a" w:cs="Arial" w:hAnsi="XCCW Joined 1a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FD62E42" wp14:editId="56B9A1E5">
                <wp:simplePos x="0" y="0"/>
                <wp:positionH relativeFrom="column">
                  <wp:posOffset>1699260</wp:posOffset>
                </wp:positionH>
                <wp:positionV relativeFrom="paragraph">
                  <wp:posOffset>10160</wp:posOffset>
                </wp:positionV>
                <wp:extent cx="2714625" cy="103822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1038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33B4" w:rsidRPr="00D560E6" w:rsidRDefault="00D433B4" w:rsidP="00D433B4">
                            <w:pPr>
                              <w:rPr>
                                <w:rFonts w:ascii="Garamond" w:hAnsi="Garamond"/>
                                <w:b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560E6">
                              <w:rPr>
                                <w:rFonts w:ascii="Garamond" w:hAnsi="Garamond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 w:rsidR="00E768D8" w:rsidRPr="00D560E6">
                              <w:rPr>
                                <w:rFonts w:ascii="Garamond" w:hAnsi="Garamond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</w:t>
                            </w:r>
                            <w:r w:rsidRPr="00D560E6">
                              <w:rPr>
                                <w:rFonts w:ascii="Garamond" w:hAnsi="Garamond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D560E6">
                              <w:rPr>
                                <w:rFonts w:ascii="Garamond" w:hAnsi="Garamond"/>
                                <w:b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GATEWAY </w:t>
                            </w:r>
                          </w:p>
                          <w:p w:rsidR="00D433B4" w:rsidRPr="00D560E6" w:rsidRDefault="00E768D8" w:rsidP="00D433B4">
                            <w:pPr>
                              <w:rPr>
                                <w:rFonts w:ascii="Garamond" w:hAnsi="Garamond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560E6">
                              <w:rPr>
                                <w:rFonts w:ascii="Garamond" w:hAnsi="Garamond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 </w:t>
                            </w:r>
                            <w:r w:rsidR="00D433B4" w:rsidRPr="00D560E6">
                              <w:rPr>
                                <w:rFonts w:ascii="Garamond" w:hAnsi="Garamond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PRIMARY </w:t>
                            </w:r>
                            <w:r w:rsidRPr="00D560E6">
                              <w:rPr>
                                <w:rFonts w:ascii="Garamond" w:hAnsi="Garamond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</w:t>
                            </w:r>
                            <w:r w:rsidR="00D433B4" w:rsidRPr="00D560E6">
                              <w:rPr>
                                <w:rFonts w:ascii="Garamond" w:hAnsi="Garamond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CHOOL</w:t>
                            </w:r>
                          </w:p>
                          <w:p w:rsidR="00D433B4" w:rsidRPr="00D560E6" w:rsidRDefault="000E5B55">
                            <w:pPr>
                              <w:rPr>
                                <w:rFonts w:ascii="Garamond" w:hAnsi="Garamond"/>
                                <w:b/>
                                <w:color w:val="8064A2" w:themeColor="accent4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  <w:color w:val="8064A2" w:themeColor="accent4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  Lifelong love of l</w:t>
                            </w:r>
                            <w:r w:rsidR="00E768D8" w:rsidRPr="00D560E6">
                              <w:rPr>
                                <w:rFonts w:ascii="Garamond" w:hAnsi="Garamond"/>
                                <w:b/>
                                <w:color w:val="8064A2" w:themeColor="accent4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earning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D62E4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3.8pt;margin-top:.8pt;width:213.75pt;height:81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" filled="f" stroked="f">
                <v:textbox>
                  <w:txbxContent>
                    <w:p w:rsidR="00D433B4" w:rsidRPr="00D560E6" w:rsidRDefault="00D433B4" w:rsidP="00D433B4">
                      <w:pPr>
                        <w:rPr>
                          <w:rFonts w:ascii="Garamond" w:hAnsi="Garamond"/>
                          <w:b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560E6">
                        <w:rPr>
                          <w:rFonts w:ascii="Garamond" w:hAnsi="Garamond"/>
                          <w:sz w:val="52"/>
                          <w:szCs w:val="5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  </w:t>
                      </w:r>
                      <w:r w:rsidR="00E768D8" w:rsidRPr="00D560E6">
                        <w:rPr>
                          <w:rFonts w:ascii="Garamond" w:hAnsi="Garamond"/>
                          <w:sz w:val="52"/>
                          <w:szCs w:val="5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</w:t>
                      </w:r>
                      <w:r w:rsidRPr="00D560E6">
                        <w:rPr>
                          <w:rFonts w:ascii="Garamond" w:hAnsi="Garamond"/>
                          <w:sz w:val="52"/>
                          <w:szCs w:val="5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D560E6">
                        <w:rPr>
                          <w:rFonts w:ascii="Garamond" w:hAnsi="Garamond"/>
                          <w:b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GATEWAY </w:t>
                      </w:r>
                    </w:p>
                    <w:p w:rsidR="00D433B4" w:rsidRPr="00D560E6" w:rsidRDefault="00E768D8" w:rsidP="00D433B4">
                      <w:pPr>
                        <w:rPr>
                          <w:rFonts w:ascii="Garamond" w:hAnsi="Garamond"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560E6">
                        <w:rPr>
                          <w:rFonts w:ascii="Garamond" w:hAnsi="Garamond"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 </w:t>
                      </w:r>
                      <w:r w:rsidR="00D433B4" w:rsidRPr="00D560E6">
                        <w:rPr>
                          <w:rFonts w:ascii="Garamond" w:hAnsi="Garamond"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PRIMARY </w:t>
                      </w:r>
                      <w:r w:rsidRPr="00D560E6">
                        <w:rPr>
                          <w:rFonts w:ascii="Garamond" w:hAnsi="Garamond"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</w:t>
                      </w:r>
                      <w:r w:rsidR="00D433B4" w:rsidRPr="00D560E6">
                        <w:rPr>
                          <w:rFonts w:ascii="Garamond" w:hAnsi="Garamond"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CHOOL</w:t>
                      </w:r>
                    </w:p>
                    <w:p w:rsidR="00D433B4" w:rsidRPr="00D560E6" w:rsidRDefault="000E5B55">
                      <w:pPr>
                        <w:rPr>
                          <w:rFonts w:ascii="Garamond" w:hAnsi="Garamond"/>
                          <w:b/>
                          <w:color w:val="8064A2" w:themeColor="accent4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Garamond" w:hAnsi="Garamond"/>
                          <w:b/>
                          <w:color w:val="8064A2" w:themeColor="accent4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  Lifelong love of l</w:t>
                      </w:r>
                      <w:bookmarkStart w:id="1" w:name="_GoBack"/>
                      <w:bookmarkEnd w:id="1"/>
                      <w:r w:rsidR="00E768D8" w:rsidRPr="00D560E6">
                        <w:rPr>
                          <w:rFonts w:ascii="Garamond" w:hAnsi="Garamond"/>
                          <w:b/>
                          <w:color w:val="8064A2" w:themeColor="accent4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earning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BEA6DC" wp14:editId="16143F89">
                <wp:simplePos x="0" y="0"/>
                <wp:positionH relativeFrom="margin">
                  <wp:posOffset>3394710</wp:posOffset>
                </wp:positionH>
                <wp:positionV relativeFrom="paragraph">
                  <wp:posOffset>76836</wp:posOffset>
                </wp:positionV>
                <wp:extent cx="2933700" cy="1371600"/>
                <wp:effectExtent l="0" t="0" r="1905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4ED7" w:rsidRPr="007129D2" w:rsidRDefault="005C4ED7" w:rsidP="005C4ED7">
                            <w:pPr>
                              <w:jc w:val="right"/>
                              <w:rPr>
                                <w:rFonts w:ascii="Garamond" w:hAnsi="Garamond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129D2">
                              <w:rPr>
                                <w:rFonts w:ascii="Garamond" w:hAnsi="Garamond" w:cs="Arial"/>
                                <w:sz w:val="20"/>
                                <w:szCs w:val="20"/>
                              </w:rPr>
                              <w:t>Netheravon</w:t>
                            </w:r>
                            <w:proofErr w:type="spellEnd"/>
                            <w:r w:rsidRPr="007129D2">
                              <w:rPr>
                                <w:rFonts w:ascii="Garamond" w:hAnsi="Garamond" w:cs="Arial"/>
                                <w:sz w:val="20"/>
                                <w:szCs w:val="20"/>
                              </w:rPr>
                              <w:t xml:space="preserve"> Close</w:t>
                            </w:r>
                          </w:p>
                          <w:p w:rsidR="005C4ED7" w:rsidRPr="007129D2" w:rsidRDefault="005C4ED7" w:rsidP="005C4ED7">
                            <w:pPr>
                              <w:jc w:val="right"/>
                              <w:rPr>
                                <w:rFonts w:ascii="Garamond" w:hAnsi="Garamond" w:cs="Arial"/>
                                <w:sz w:val="20"/>
                                <w:szCs w:val="20"/>
                              </w:rPr>
                            </w:pPr>
                            <w:r w:rsidRPr="007129D2">
                              <w:rPr>
                                <w:rFonts w:ascii="Garamond" w:hAnsi="Garamond" w:cs="Arial"/>
                                <w:sz w:val="20"/>
                                <w:szCs w:val="20"/>
                              </w:rPr>
                              <w:t>Carterton</w:t>
                            </w:r>
                          </w:p>
                          <w:p w:rsidR="005C4ED7" w:rsidRPr="007129D2" w:rsidRDefault="005C4ED7" w:rsidP="005C4ED7">
                            <w:pPr>
                              <w:jc w:val="right"/>
                              <w:rPr>
                                <w:rFonts w:ascii="Garamond" w:hAnsi="Garamond" w:cs="Arial"/>
                                <w:sz w:val="20"/>
                                <w:szCs w:val="20"/>
                              </w:rPr>
                            </w:pPr>
                            <w:r w:rsidRPr="007129D2">
                              <w:rPr>
                                <w:rFonts w:ascii="Garamond" w:hAnsi="Garamond" w:cs="Arial"/>
                                <w:sz w:val="20"/>
                                <w:szCs w:val="20"/>
                              </w:rPr>
                              <w:t xml:space="preserve">Oxfordshire </w:t>
                            </w:r>
                          </w:p>
                          <w:p w:rsidR="004B0917" w:rsidRPr="007129D2" w:rsidRDefault="005C4ED7" w:rsidP="005C4ED7">
                            <w:pPr>
                              <w:jc w:val="right"/>
                              <w:rPr>
                                <w:rFonts w:ascii="Garamond" w:hAnsi="Garamond" w:cs="Arial"/>
                                <w:sz w:val="20"/>
                                <w:szCs w:val="20"/>
                              </w:rPr>
                            </w:pPr>
                            <w:r w:rsidRPr="007129D2">
                              <w:rPr>
                                <w:rFonts w:ascii="Garamond" w:hAnsi="Garamond" w:cs="Arial"/>
                                <w:sz w:val="20"/>
                                <w:szCs w:val="20"/>
                              </w:rPr>
                              <w:t>OX18 3SF</w:t>
                            </w:r>
                          </w:p>
                          <w:p w:rsidR="005C4ED7" w:rsidRPr="007129D2" w:rsidRDefault="005C4ED7" w:rsidP="005C4ED7">
                            <w:pPr>
                              <w:jc w:val="right"/>
                              <w:rPr>
                                <w:rFonts w:ascii="Garamond" w:hAnsi="Garamond" w:cs="Arial"/>
                                <w:sz w:val="20"/>
                                <w:szCs w:val="20"/>
                              </w:rPr>
                            </w:pPr>
                            <w:r w:rsidRPr="007129D2">
                              <w:rPr>
                                <w:rFonts w:ascii="Garamond" w:hAnsi="Garamond" w:cs="Arial"/>
                                <w:sz w:val="20"/>
                                <w:szCs w:val="20"/>
                              </w:rPr>
                              <w:t xml:space="preserve">Telephone: </w:t>
                            </w:r>
                            <w:r w:rsidR="00E768D8" w:rsidRPr="007129D2">
                              <w:rPr>
                                <w:rFonts w:ascii="Garamond" w:hAnsi="Garamond" w:cs="Arial"/>
                                <w:sz w:val="20"/>
                                <w:szCs w:val="20"/>
                              </w:rPr>
                              <w:t>(</w:t>
                            </w:r>
                            <w:r w:rsidRPr="007129D2">
                              <w:rPr>
                                <w:rFonts w:ascii="Garamond" w:hAnsi="Garamond" w:cs="Arial"/>
                                <w:sz w:val="20"/>
                                <w:szCs w:val="20"/>
                              </w:rPr>
                              <w:t>01993</w:t>
                            </w:r>
                            <w:r w:rsidR="00E768D8" w:rsidRPr="007129D2">
                              <w:rPr>
                                <w:rFonts w:ascii="Garamond" w:hAnsi="Garamond" w:cs="Arial"/>
                                <w:sz w:val="20"/>
                                <w:szCs w:val="20"/>
                              </w:rPr>
                              <w:t>)</w:t>
                            </w:r>
                            <w:r w:rsidRPr="007129D2">
                              <w:rPr>
                                <w:rFonts w:ascii="Garamond" w:hAnsi="Garamond" w:cs="Arial"/>
                                <w:sz w:val="20"/>
                                <w:szCs w:val="20"/>
                              </w:rPr>
                              <w:t xml:space="preserve"> 842189</w:t>
                            </w:r>
                          </w:p>
                          <w:p w:rsidR="005C4ED7" w:rsidRPr="007129D2" w:rsidRDefault="00453BE1" w:rsidP="005C4ED7">
                            <w:pPr>
                              <w:jc w:val="right"/>
                              <w:rPr>
                                <w:rFonts w:ascii="Garamond" w:hAnsi="Garamond" w:cs="Arial"/>
                                <w:sz w:val="20"/>
                                <w:szCs w:val="20"/>
                              </w:rPr>
                            </w:pPr>
                            <w:hyperlink r:id="rId8" w:history="1">
                              <w:r w:rsidR="005C4ED7" w:rsidRPr="007129D2">
                                <w:rPr>
                                  <w:rStyle w:val="Hyperlink"/>
                                  <w:rFonts w:ascii="Garamond" w:hAnsi="Garamond" w:cs="Arial"/>
                                  <w:color w:val="auto"/>
                                  <w:sz w:val="20"/>
                                  <w:szCs w:val="20"/>
                                  <w:u w:val="none"/>
                                </w:rPr>
                                <w:t>office.2254@gateway.oxon.sch.uk</w:t>
                              </w:r>
                            </w:hyperlink>
                          </w:p>
                          <w:p w:rsidR="005C4ED7" w:rsidRPr="007129D2" w:rsidRDefault="00453BE1" w:rsidP="005C4ED7">
                            <w:pPr>
                              <w:jc w:val="right"/>
                              <w:rPr>
                                <w:rFonts w:ascii="Garamond" w:hAnsi="Garamond" w:cs="Arial"/>
                                <w:b/>
                                <w:sz w:val="20"/>
                                <w:szCs w:val="20"/>
                              </w:rPr>
                            </w:pPr>
                            <w:hyperlink r:id="rId9" w:history="1">
                              <w:r w:rsidR="005C4ED7" w:rsidRPr="007129D2">
                                <w:rPr>
                                  <w:rStyle w:val="Hyperlink"/>
                                  <w:rFonts w:ascii="Garamond" w:hAnsi="Garamond" w:cs="Arial"/>
                                  <w:color w:val="auto"/>
                                  <w:sz w:val="20"/>
                                  <w:szCs w:val="20"/>
                                  <w:u w:val="none"/>
                                </w:rPr>
                                <w:t>www.gateway.oxon.sch.uk</w:t>
                              </w:r>
                            </w:hyperlink>
                          </w:p>
                          <w:p w:rsidR="005C4ED7" w:rsidRPr="007129D2" w:rsidRDefault="005C4ED7" w:rsidP="005C4ED7">
                            <w:pPr>
                              <w:rPr>
                                <w:rFonts w:ascii="Garamond" w:hAnsi="Garamond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5C4ED7" w:rsidRPr="00FA4135" w:rsidRDefault="005C4ED7" w:rsidP="005C4ED7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5C4ED7" w:rsidRPr="00FA4135" w:rsidRDefault="005C4ED7" w:rsidP="005C4ED7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BEA6DC" id="_x0000_s1027" type="#_x0000_t202" style="position:absolute;margin-left:267.3pt;margin-top:6.05pt;width:231pt;height:10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" strokecolor="white">
                <v:textbox>
                  <w:txbxContent>
                    <w:p w:rsidR="005C4ED7" w:rsidRPr="007129D2" w:rsidRDefault="005C4ED7" w:rsidP="005C4ED7">
                      <w:pPr>
                        <w:jc w:val="right"/>
                        <w:rPr>
                          <w:rFonts w:ascii="Garamond" w:hAnsi="Garamond" w:cs="Arial"/>
                          <w:sz w:val="20"/>
                          <w:szCs w:val="20"/>
                        </w:rPr>
                      </w:pPr>
                      <w:proofErr w:type="spellStart"/>
                      <w:r w:rsidRPr="007129D2">
                        <w:rPr>
                          <w:rFonts w:ascii="Garamond" w:hAnsi="Garamond" w:cs="Arial"/>
                          <w:sz w:val="20"/>
                          <w:szCs w:val="20"/>
                        </w:rPr>
                        <w:t>Netheravon</w:t>
                      </w:r>
                      <w:proofErr w:type="spellEnd"/>
                      <w:r w:rsidRPr="007129D2">
                        <w:rPr>
                          <w:rFonts w:ascii="Garamond" w:hAnsi="Garamond" w:cs="Arial"/>
                          <w:sz w:val="20"/>
                          <w:szCs w:val="20"/>
                        </w:rPr>
                        <w:t xml:space="preserve"> Close</w:t>
                      </w:r>
                    </w:p>
                    <w:p w:rsidR="005C4ED7" w:rsidRPr="007129D2" w:rsidRDefault="005C4ED7" w:rsidP="005C4ED7">
                      <w:pPr>
                        <w:jc w:val="right"/>
                        <w:rPr>
                          <w:rFonts w:ascii="Garamond" w:hAnsi="Garamond" w:cs="Arial"/>
                          <w:sz w:val="20"/>
                          <w:szCs w:val="20"/>
                        </w:rPr>
                      </w:pPr>
                      <w:r w:rsidRPr="007129D2">
                        <w:rPr>
                          <w:rFonts w:ascii="Garamond" w:hAnsi="Garamond" w:cs="Arial"/>
                          <w:sz w:val="20"/>
                          <w:szCs w:val="20"/>
                        </w:rPr>
                        <w:t>Carterton</w:t>
                      </w:r>
                    </w:p>
                    <w:p w:rsidR="005C4ED7" w:rsidRPr="007129D2" w:rsidRDefault="005C4ED7" w:rsidP="005C4ED7">
                      <w:pPr>
                        <w:jc w:val="right"/>
                        <w:rPr>
                          <w:rFonts w:ascii="Garamond" w:hAnsi="Garamond" w:cs="Arial"/>
                          <w:sz w:val="20"/>
                          <w:szCs w:val="20"/>
                        </w:rPr>
                      </w:pPr>
                      <w:r w:rsidRPr="007129D2">
                        <w:rPr>
                          <w:rFonts w:ascii="Garamond" w:hAnsi="Garamond" w:cs="Arial"/>
                          <w:sz w:val="20"/>
                          <w:szCs w:val="20"/>
                        </w:rPr>
                        <w:t xml:space="preserve">Oxfordshire </w:t>
                      </w:r>
                    </w:p>
                    <w:p w:rsidR="004B0917" w:rsidRPr="007129D2" w:rsidRDefault="005C4ED7" w:rsidP="005C4ED7">
                      <w:pPr>
                        <w:jc w:val="right"/>
                        <w:rPr>
                          <w:rFonts w:ascii="Garamond" w:hAnsi="Garamond" w:cs="Arial"/>
                          <w:sz w:val="20"/>
                          <w:szCs w:val="20"/>
                        </w:rPr>
                      </w:pPr>
                      <w:r w:rsidRPr="007129D2">
                        <w:rPr>
                          <w:rFonts w:ascii="Garamond" w:hAnsi="Garamond" w:cs="Arial"/>
                          <w:sz w:val="20"/>
                          <w:szCs w:val="20"/>
                        </w:rPr>
                        <w:t>OX18 3SF</w:t>
                      </w:r>
                    </w:p>
                    <w:p w:rsidR="005C4ED7" w:rsidRPr="007129D2" w:rsidRDefault="005C4ED7" w:rsidP="005C4ED7">
                      <w:pPr>
                        <w:jc w:val="right"/>
                        <w:rPr>
                          <w:rFonts w:ascii="Garamond" w:hAnsi="Garamond" w:cs="Arial"/>
                          <w:sz w:val="20"/>
                          <w:szCs w:val="20"/>
                        </w:rPr>
                      </w:pPr>
                      <w:r w:rsidRPr="007129D2">
                        <w:rPr>
                          <w:rFonts w:ascii="Garamond" w:hAnsi="Garamond" w:cs="Arial"/>
                          <w:sz w:val="20"/>
                          <w:szCs w:val="20"/>
                        </w:rPr>
                        <w:t xml:space="preserve">Telephone: </w:t>
                      </w:r>
                      <w:r w:rsidR="00E768D8" w:rsidRPr="007129D2">
                        <w:rPr>
                          <w:rFonts w:ascii="Garamond" w:hAnsi="Garamond" w:cs="Arial"/>
                          <w:sz w:val="20"/>
                          <w:szCs w:val="20"/>
                        </w:rPr>
                        <w:t>(</w:t>
                      </w:r>
                      <w:r w:rsidRPr="007129D2">
                        <w:rPr>
                          <w:rFonts w:ascii="Garamond" w:hAnsi="Garamond" w:cs="Arial"/>
                          <w:sz w:val="20"/>
                          <w:szCs w:val="20"/>
                        </w:rPr>
                        <w:t>01993</w:t>
                      </w:r>
                      <w:r w:rsidR="00E768D8" w:rsidRPr="007129D2">
                        <w:rPr>
                          <w:rFonts w:ascii="Garamond" w:hAnsi="Garamond" w:cs="Arial"/>
                          <w:sz w:val="20"/>
                          <w:szCs w:val="20"/>
                        </w:rPr>
                        <w:t>)</w:t>
                      </w:r>
                      <w:r w:rsidRPr="007129D2">
                        <w:rPr>
                          <w:rFonts w:ascii="Garamond" w:hAnsi="Garamond" w:cs="Arial"/>
                          <w:sz w:val="20"/>
                          <w:szCs w:val="20"/>
                        </w:rPr>
                        <w:t xml:space="preserve"> 842189</w:t>
                      </w:r>
                    </w:p>
                    <w:p w:rsidR="005C4ED7" w:rsidRPr="007129D2" w:rsidRDefault="00D560E6" w:rsidP="005C4ED7">
                      <w:pPr>
                        <w:jc w:val="right"/>
                        <w:rPr>
                          <w:rFonts w:ascii="Garamond" w:hAnsi="Garamond" w:cs="Arial"/>
                          <w:sz w:val="20"/>
                          <w:szCs w:val="20"/>
                        </w:rPr>
                      </w:pPr>
                      <w:hyperlink r:id="rId10" w:history="1">
                        <w:r w:rsidR="005C4ED7" w:rsidRPr="007129D2">
                          <w:rPr>
                            <w:rStyle w:val="Hyperlink"/>
                            <w:rFonts w:ascii="Garamond" w:hAnsi="Garamond" w:cs="Arial"/>
                            <w:color w:val="auto"/>
                            <w:sz w:val="20"/>
                            <w:szCs w:val="20"/>
                            <w:u w:val="none"/>
                          </w:rPr>
                          <w:t>office.2254@gateway.oxon.sch.uk</w:t>
                        </w:r>
                      </w:hyperlink>
                    </w:p>
                    <w:p w:rsidR="005C4ED7" w:rsidRPr="007129D2" w:rsidRDefault="00D560E6" w:rsidP="005C4ED7">
                      <w:pPr>
                        <w:jc w:val="right"/>
                        <w:rPr>
                          <w:rFonts w:ascii="Garamond" w:hAnsi="Garamond" w:cs="Arial"/>
                          <w:b/>
                          <w:sz w:val="20"/>
                          <w:szCs w:val="20"/>
                        </w:rPr>
                      </w:pPr>
                      <w:hyperlink r:id="rId11" w:history="1">
                        <w:r w:rsidR="005C4ED7" w:rsidRPr="007129D2">
                          <w:rPr>
                            <w:rStyle w:val="Hyperlink"/>
                            <w:rFonts w:ascii="Garamond" w:hAnsi="Garamond" w:cs="Arial"/>
                            <w:color w:val="auto"/>
                            <w:sz w:val="20"/>
                            <w:szCs w:val="20"/>
                            <w:u w:val="none"/>
                          </w:rPr>
                          <w:t>www.gateway.oxon.sch.uk</w:t>
                        </w:r>
                      </w:hyperlink>
                    </w:p>
                    <w:p w:rsidR="005C4ED7" w:rsidRPr="007129D2" w:rsidRDefault="005C4ED7" w:rsidP="005C4ED7">
                      <w:pPr>
                        <w:rPr>
                          <w:rFonts w:ascii="Garamond" w:hAnsi="Garamond" w:cs="Arial"/>
                          <w:b/>
                          <w:sz w:val="20"/>
                          <w:szCs w:val="20"/>
                        </w:rPr>
                      </w:pPr>
                    </w:p>
                    <w:p w:rsidR="005C4ED7" w:rsidRPr="00FA4135" w:rsidRDefault="005C4ED7" w:rsidP="005C4ED7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  <w:p w:rsidR="005C4ED7" w:rsidRPr="00FA4135" w:rsidRDefault="005C4ED7" w:rsidP="005C4ED7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inline distB="0" distL="0" distR="0" distT="0" wp14:anchorId="3167A5B4" wp14:editId="704CB624">
            <wp:extent cx="971550" cy="10172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-logo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0958" cy="1318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4ED7" w:rsidRDefault="005C4ED7" w:rsidP="005C4ED7" w:rsidRPr="004B0917">
      <w:pPr>
        <w:rPr>
          <w:rFonts w:ascii="XCCW Joined 1a" w:cs="Arial" w:hAnsi="XCCW Joined 1a"/>
          <w:sz w:val="16"/>
          <w:szCs w:val="16"/>
        </w:rPr>
      </w:pPr>
      <w:r w:rsidRPr="004B0917">
        <w:rPr>
          <w:rFonts w:ascii="XCCW Joined 1a" w:cs="Arial" w:hAnsi="XCCW Joined 1a"/>
          <w:sz w:val="16"/>
          <w:szCs w:val="16"/>
        </w:rPr>
        <w:tab/>
      </w:r>
      <w:r w:rsidRPr="004B0917">
        <w:rPr>
          <w:rFonts w:ascii="XCCW Joined 1a" w:cs="Arial" w:hAnsi="XCCW Joined 1a"/>
          <w:sz w:val="16"/>
          <w:szCs w:val="16"/>
        </w:rPr>
        <w:tab/>
      </w:r>
      <w:r w:rsidRPr="004B0917">
        <w:rPr>
          <w:rFonts w:ascii="XCCW Joined 1a" w:cs="Arial" w:hAnsi="XCCW Joined 1a"/>
          <w:sz w:val="16"/>
          <w:szCs w:val="16"/>
        </w:rPr>
        <w:tab/>
      </w:r>
    </w:p>
    <w:p w:rsidR="00C10BA6" w:rsidRDefault="000D402C" w:rsidP="00C10BA6">
      <w:pPr>
        <w:rPr>
          <w:rFonts w:ascii="Garamond" w:cs="Arial" w:hAnsi="Garamond"/>
          <w:sz w:val="22"/>
          <w:szCs w:val="22"/>
        </w:rPr>
      </w:pPr>
      <w:proofErr w:type="spellStart"/>
      <w:r>
        <w:rPr>
          <w:rFonts w:ascii="Garamond" w:cs="Arial" w:hAnsi="Garamond"/>
          <w:sz w:val="22"/>
          <w:szCs w:val="22"/>
        </w:rPr>
        <w:t>Headt</w:t>
      </w:r>
      <w:r w:rsidR="00781494" w:rsidRPr="00056422">
        <w:rPr>
          <w:rFonts w:ascii="Garamond" w:cs="Arial" w:hAnsi="Garamond"/>
          <w:sz w:val="22"/>
          <w:szCs w:val="22"/>
        </w:rPr>
        <w:t>eacher</w:t>
      </w:r>
      <w:proofErr w:type="spellEnd"/>
      <w:r w:rsidR="005C4ED7" w:rsidRPr="00056422">
        <w:rPr>
          <w:rFonts w:ascii="Garamond" w:cs="Arial" w:hAnsi="Garamond"/>
          <w:sz w:val="22"/>
          <w:szCs w:val="22"/>
        </w:rPr>
        <w:t xml:space="preserve">: </w:t>
      </w:r>
      <w:r w:rsidRPr="00E768D8">
        <w:rPr>
          <w:b/>
          <w:rFonts w:ascii="Garamond" w:cs="Arial" w:hAnsi="Garamond"/>
          <w:sz w:val="22"/>
          <w:szCs w:val="22"/>
        </w:rPr>
        <w:t>Mrs Kayleigh Anstee</w:t>
      </w:r>
      <w:proofErr w:type="spellStart"/>
      <w:proofErr w:type="spellEnd"/>
    </w:p>
    <w:p w:rsidR="000D402C" w:rsidRDefault="000D402C" w:rsidP="00C10BA6" w:rsidRPr="00056422">
      <w:pPr>
        <w:rPr>
          <w:rFonts w:ascii="Garamond" w:cs="Arial" w:hAnsi="Garamond"/>
          <w:sz w:val="22"/>
          <w:szCs w:val="22"/>
        </w:rPr>
      </w:pPr>
    </w:p>
    <w:p w:rsidR="00A606E6" w:rsidRDefault="00C10BA6" w:rsidP="004A0509">
      <w:pPr>
        <w:rPr>
          <w:rFonts w:ascii="XCCW Joined 1a" w:cs="Arial" w:hAnsi="XCCW Joined 1a"/>
          <w:sz w:val="16"/>
          <w:szCs w:val="16"/>
        </w:rPr>
      </w:pPr>
      <w:r>
        <w:rPr>
          <w:rFonts w:ascii="XCCW Joined 1a" w:cs="Arial" w:hAnsi="XCCW Joined 1a"/>
          <w:sz w:val="16"/>
          <w:szCs w:val="16"/>
        </w:rPr>
        <w:t xml:space="preserve"> </w:t>
      </w:r>
      <w:r>
        <w:rPr>
          <w:rFonts w:ascii="XCCW Joined 1a" w:cs="Arial" w:hAnsi="XCCW Joined 1a"/>
          <w:sz w:val="16"/>
          <w:szCs w:val="16"/>
        </w:rPr>
        <w:tab/>
      </w:r>
      <w:r>
        <w:rPr>
          <w:rFonts w:ascii="XCCW Joined 1a" w:cs="Arial" w:hAnsi="XCCW Joined 1a"/>
          <w:sz w:val="16"/>
          <w:szCs w:val="16"/>
        </w:rPr>
        <w:tab/>
      </w:r>
      <w:r>
        <w:rPr>
          <w:rFonts w:ascii="XCCW Joined 1a" w:cs="Arial" w:hAnsi="XCCW Joined 1a"/>
          <w:sz w:val="16"/>
          <w:szCs w:val="16"/>
        </w:rPr>
        <w:tab/>
      </w:r>
      <w:r>
        <w:rPr>
          <w:rFonts w:ascii="XCCW Joined 1a" w:cs="Arial" w:hAnsi="XCCW Joined 1a"/>
          <w:sz w:val="16"/>
          <w:szCs w:val="16"/>
        </w:rPr>
        <w:tab/>
      </w:r>
      <w:r>
        <w:rPr>
          <w:rFonts w:ascii="XCCW Joined 1a" w:cs="Arial" w:hAnsi="XCCW Joined 1a"/>
          <w:sz w:val="16"/>
          <w:szCs w:val="16"/>
        </w:rPr>
        <w:tab/>
      </w:r>
      <w:r>
        <w:rPr>
          <w:rFonts w:ascii="XCCW Joined 1a" w:cs="Arial" w:hAnsi="XCCW Joined 1a"/>
          <w:sz w:val="16"/>
          <w:szCs w:val="16"/>
        </w:rPr>
        <w:tab/>
      </w:r>
      <w:r w:rsidR="00056422">
        <w:rPr>
          <w:rFonts w:ascii="XCCW Joined 1a" w:cs="Arial" w:hAnsi="XCCW Joined 1a"/>
          <w:sz w:val="16"/>
          <w:szCs w:val="16"/>
        </w:rPr>
        <w:tab/>
      </w:r>
    </w:p>
    <w:p w:rsidR="00A606E6" w:rsidRDefault="00056422" w:rsidP="00A606E6" w:rsidRPr="00453BE1">
      <w:pPr>
        <w:rPr>
          <w:lang w:eastAsia="en-US"/>
          <w:b/>
          <w:rFonts w:ascii="Garamond" w:cs="Arial" w:hAnsi="Garamond"/>
          <w:sz w:val="16"/>
          <w:szCs w:val="16"/>
        </w:rPr>
      </w:pPr>
      <w:r w:rsidRPr="00453BE1">
        <w:rPr>
          <w:rFonts w:ascii="Garamond" w:cs="Arial" w:hAnsi="Garamond"/>
          <w:sz w:val="16"/>
          <w:szCs w:val="16"/>
        </w:rPr>
        <w:tab/>
      </w:r>
    </w:p>
    <w:p w:rsidR="00A606E6" w:rsidRDefault="00A606E6" w:rsidP="00A606E6" w:rsidRPr="00453BE1">
      <w:pPr>
        <w:jc w:val="center"/>
        <w:rPr>
          <w:lang w:val="en-US" w:eastAsia="en-US"/>
          <w:b/>
          <w:rFonts w:ascii="Garamond" w:hAnsi="Garamond"/>
          <w:sz w:val="28"/>
          <w:szCs w:val="28"/>
        </w:rPr>
      </w:pPr>
      <w:r w:rsidRPr="00453BE1">
        <w:rPr>
          <w:lang w:val="en-US" w:eastAsia="en-US"/>
          <w:b/>
          <w:rFonts w:ascii="Garamond" w:hAnsi="Garamond"/>
          <w:sz w:val="28"/>
          <w:szCs w:val="28"/>
        </w:rPr>
        <w:t>SCHOOL WITHDRAWAL FORM</w:t>
      </w:r>
    </w:p>
    <w:p w:rsidR="00A606E6" w:rsidRDefault="00A606E6" w:rsidP="00A606E6" w:rsidRPr="00453BE1">
      <w:pPr>
        <w:rPr>
          <w:lang w:val="en-US" w:eastAsia="en-US"/>
          <w:b/>
          <w:rFonts w:ascii="Garamond" w:hAnsi="Garamond"/>
        </w:rPr>
      </w:pPr>
    </w:p>
    <w:p w:rsidR="00A606E6" w:rsidRDefault="00A606E6" w:rsidP="00A606E6" w:rsidRPr="00453BE1">
      <w:pPr>
        <w:rPr>
          <w:lang w:val="en-US" w:eastAsia="en-US"/>
          <w:b/>
          <w:rFonts w:ascii="Garamond" w:hAnsi="Garamond"/>
        </w:rPr>
      </w:pPr>
      <w:r w:rsidRPr="00453BE1">
        <w:rPr>
          <w:lang w:val="en-US" w:eastAsia="en-US"/>
          <w:b/>
          <w:rFonts w:ascii="Garamond" w:hAnsi="Garamond"/>
        </w:rPr>
        <w:t>PLEASE COMPLETE THE FOLLOWING DETAILS:</w:t>
      </w:r>
    </w:p>
    <w:p w:rsidR="00A606E6" w:rsidRDefault="00A606E6" w:rsidP="00A606E6" w:rsidRPr="00453BE1">
      <w:pPr>
        <w:rPr>
          <w:lang w:val="en-US" w:eastAsia="en-US"/>
          <w:b/>
          <w:rFonts w:ascii="Garamond" w:hAnsi="Garamond"/>
        </w:rPr>
      </w:pPr>
    </w:p>
    <w:p w:rsidR="00A606E6" w:rsidRDefault="00A606E6" w:rsidP="00A606E6" w:rsidRPr="00453BE1">
      <w:pPr>
        <w:spacing w:before="120" w:after="120" w:line="360" w:lineRule="auto"/>
        <w:rPr>
          <w:lang w:val="en-US" w:eastAsia="en-US"/>
          <w:rFonts w:ascii="Garamond" w:hAnsi="Garamond"/>
        </w:rPr>
      </w:pPr>
      <w:r w:rsidRPr="00453BE1">
        <w:rPr>
          <w:lang w:val="en-US" w:eastAsia="en-US"/>
          <w:rFonts w:ascii="Garamond" w:hAnsi="Garamond"/>
        </w:rPr>
        <w:t>CHILD’S NAME………………………………………………………………………………………</w:t>
      </w:r>
    </w:p>
    <w:p w:rsidR="00A606E6" w:rsidRDefault="00A606E6" w:rsidP="00A606E6" w:rsidRPr="00453BE1">
      <w:pPr>
        <w:spacing w:before="120" w:after="120" w:line="360" w:lineRule="auto"/>
        <w:rPr>
          <w:lang w:val="en-US" w:eastAsia="en-US"/>
          <w:rFonts w:ascii="Garamond" w:hAnsi="Garamond"/>
        </w:rPr>
      </w:pPr>
      <w:r w:rsidRPr="00453BE1">
        <w:rPr>
          <w:lang w:val="en-US" w:eastAsia="en-US"/>
          <w:rFonts w:ascii="Garamond" w:hAnsi="Garamond"/>
        </w:rPr>
        <w:t>DOB……………………………………………………………………………………………………</w:t>
      </w:r>
    </w:p>
    <w:p w:rsidR="00A606E6" w:rsidRDefault="00A606E6" w:rsidP="00A606E6" w:rsidRPr="00453BE1">
      <w:pPr>
        <w:spacing w:before="120" w:after="120" w:line="360" w:lineRule="auto"/>
        <w:rPr>
          <w:lang w:val="en-US" w:eastAsia="en-US"/>
          <w:rFonts w:ascii="Garamond" w:hAnsi="Garamond"/>
        </w:rPr>
      </w:pPr>
      <w:r w:rsidRPr="00453BE1">
        <w:rPr>
          <w:lang w:val="en-US" w:eastAsia="en-US"/>
          <w:rFonts w:ascii="Garamond" w:hAnsi="Garamond"/>
        </w:rPr>
        <w:t>DATE OF LEAVING GATEWAY SCHOOL …………………………………………………………………………………………………………</w:t>
      </w:r>
    </w:p>
    <w:p w:rsidR="00A606E6" w:rsidRDefault="00A606E6" w:rsidP="00A606E6" w:rsidRPr="00453BE1">
      <w:pPr>
        <w:spacing w:before="120" w:after="120" w:line="360" w:lineRule="auto"/>
        <w:rPr>
          <w:lang w:val="en-US" w:eastAsia="en-US"/>
          <w:rFonts w:ascii="Garamond" w:hAnsi="Garamond"/>
        </w:rPr>
      </w:pPr>
      <w:r w:rsidRPr="00453BE1">
        <w:rPr>
          <w:lang w:val="en-US" w:eastAsia="en-US"/>
          <w:rFonts w:ascii="Garamond" w:hAnsi="Garamond"/>
        </w:rPr>
        <w:t>RAF POSTING……………………………………………………………………………………….</w:t>
      </w:r>
    </w:p>
    <w:p w:rsidR="00A606E6" w:rsidRDefault="00A606E6" w:rsidP="00A606E6" w:rsidRPr="00453BE1">
      <w:pPr>
        <w:spacing w:before="120" w:after="120" w:line="360" w:lineRule="auto"/>
        <w:rPr>
          <w:lang w:val="en-US" w:eastAsia="en-US"/>
          <w:rFonts w:ascii="Garamond" w:hAnsi="Garamond"/>
        </w:rPr>
      </w:pPr>
      <w:r w:rsidRPr="00453BE1">
        <w:rPr>
          <w:lang w:val="en-US" w:eastAsia="en-US"/>
          <w:rFonts w:ascii="Garamond" w:hAnsi="Garamond"/>
        </w:rPr>
        <w:t>CURRENT HOME ADDRESS………………………………………………………………………</w:t>
      </w:r>
    </w:p>
    <w:p w:rsidR="00A606E6" w:rsidRDefault="00A606E6" w:rsidP="00A606E6" w:rsidRPr="00453BE1">
      <w:pPr>
        <w:spacing w:before="120" w:after="120" w:line="360" w:lineRule="auto"/>
        <w:rPr>
          <w:lang w:val="en-US" w:eastAsia="en-US"/>
          <w:rFonts w:ascii="Garamond" w:hAnsi="Garamond"/>
        </w:rPr>
      </w:pPr>
      <w:r w:rsidRPr="00453BE1">
        <w:rPr>
          <w:lang w:val="en-US" w:eastAsia="en-US"/>
          <w:rFonts w:ascii="Garamond" w:hAnsi="Garamond"/>
        </w:rPr>
        <w:t>…………………………………………………………………………………………………………</w:t>
      </w:r>
    </w:p>
    <w:p w:rsidR="00A606E6" w:rsidRDefault="00A606E6" w:rsidP="00A606E6" w:rsidRPr="00453BE1">
      <w:pPr>
        <w:spacing w:before="120" w:after="120" w:line="360" w:lineRule="auto"/>
        <w:rPr>
          <w:lang w:val="en-US" w:eastAsia="en-US"/>
          <w:rFonts w:ascii="Garamond" w:hAnsi="Garamond"/>
        </w:rPr>
      </w:pPr>
      <w:r w:rsidRPr="00453BE1">
        <w:rPr>
          <w:lang w:val="en-US" w:eastAsia="en-US"/>
          <w:rFonts w:ascii="Garamond" w:hAnsi="Garamond"/>
        </w:rPr>
        <w:t>NEW HOME ADDRESS …………………………………………………………………………………………………………</w:t>
      </w:r>
    </w:p>
    <w:p w:rsidR="00A606E6" w:rsidRDefault="00A606E6" w:rsidP="00A606E6" w:rsidRPr="00453BE1">
      <w:pPr>
        <w:spacing w:before="120" w:after="120" w:line="360" w:lineRule="auto"/>
        <w:rPr>
          <w:lang w:val="en-US" w:eastAsia="en-US"/>
          <w:rFonts w:ascii="Garamond" w:hAnsi="Garamond"/>
        </w:rPr>
      </w:pPr>
      <w:r w:rsidRPr="00453BE1">
        <w:rPr>
          <w:lang w:val="en-US" w:eastAsia="en-US"/>
          <w:rFonts w:ascii="Garamond" w:hAnsi="Garamond"/>
        </w:rPr>
        <w:t>…………………………………………………………………………………………………………</w:t>
      </w:r>
    </w:p>
    <w:p w:rsidR="00A606E6" w:rsidRDefault="00A606E6" w:rsidP="00A606E6" w:rsidRPr="00453BE1">
      <w:pPr>
        <w:spacing w:before="120" w:after="120" w:line="360" w:lineRule="auto"/>
        <w:rPr>
          <w:lang w:val="en-US" w:eastAsia="en-US"/>
          <w:rFonts w:ascii="Garamond" w:hAnsi="Garamond"/>
        </w:rPr>
      </w:pPr>
      <w:r w:rsidRPr="00453BE1">
        <w:rPr>
          <w:lang w:val="en-US" w:eastAsia="en-US"/>
          <w:rFonts w:ascii="Garamond" w:hAnsi="Garamond"/>
        </w:rPr>
        <w:t>NEW SCHOOL ADDRESS AND CONTACT NUMBER …………………………………………………………………………………………………………</w:t>
      </w:r>
    </w:p>
    <w:p w:rsidR="00A606E6" w:rsidRDefault="00A606E6" w:rsidP="00A606E6" w:rsidRPr="00453BE1">
      <w:pPr>
        <w:spacing w:before="120" w:after="120" w:line="360" w:lineRule="auto"/>
        <w:rPr>
          <w:lang w:val="en-US" w:eastAsia="en-US"/>
          <w:rFonts w:ascii="Garamond" w:hAnsi="Garamond"/>
        </w:rPr>
      </w:pPr>
      <w:r w:rsidRPr="00453BE1">
        <w:rPr>
          <w:lang w:val="en-US" w:eastAsia="en-US"/>
          <w:rFonts w:ascii="Garamond" w:hAnsi="Garamond"/>
        </w:rPr>
        <w:t>………………………………………………………………………………………………………..</w:t>
      </w:r>
    </w:p>
    <w:p w:rsidR="00A606E6" w:rsidRDefault="00A606E6" w:rsidP="00A606E6" w:rsidRPr="00453BE1">
      <w:pPr>
        <w:spacing w:before="120" w:after="120" w:line="360" w:lineRule="auto"/>
        <w:rPr>
          <w:lang w:val="en-US" w:eastAsia="en-US"/>
          <w:rFonts w:ascii="Garamond" w:hAnsi="Garamond"/>
        </w:rPr>
      </w:pPr>
      <w:r w:rsidRPr="00453BE1">
        <w:rPr>
          <w:lang w:val="en-US" w:eastAsia="en-US"/>
          <w:rFonts w:ascii="Garamond" w:hAnsi="Garamond"/>
        </w:rPr>
        <w:t>OUTSTANDING MONIES/CREDIT OWED</w:t>
      </w:r>
    </w:p>
    <w:p w:rsidR="00A606E6" w:rsidRDefault="00A606E6" w:rsidP="00A606E6" w:rsidRPr="00453BE1">
      <w:pPr>
        <w:spacing w:before="120" w:after="120" w:line="360" w:lineRule="auto"/>
        <w:rPr>
          <w:lang w:val="en-US" w:eastAsia="en-US"/>
          <w:rFonts w:ascii="Garamond" w:hAnsi="Garamond"/>
        </w:rPr>
      </w:pPr>
      <w:r w:rsidRPr="00453BE1">
        <w:rPr>
          <w:lang w:val="en-US" w:eastAsia="en-US"/>
          <w:rFonts w:ascii="Garamond" w:hAnsi="Garamond"/>
        </w:rPr>
        <w:t>………………………………………………………………………………………………………...</w:t>
      </w:r>
    </w:p>
    <w:p w:rsidR="00A606E6" w:rsidRDefault="00A606E6" w:rsidP="00A606E6" w:rsidRPr="00453BE1">
      <w:pPr>
        <w:spacing w:before="120" w:after="120" w:line="360" w:lineRule="auto"/>
        <w:rPr>
          <w:lang w:val="en-US" w:eastAsia="en-US"/>
          <w:rFonts w:ascii="Garamond" w:hAnsi="Garamond"/>
        </w:rPr>
      </w:pPr>
      <w:r w:rsidRPr="00453BE1">
        <w:rPr>
          <w:lang w:val="en-US" w:eastAsia="en-US"/>
          <w:rFonts w:ascii="Garamond" w:hAnsi="Garamond"/>
        </w:rPr>
        <w:t xml:space="preserve">PARENT SIGNATURE   </w:t>
      </w:r>
      <w:r w:rsidRPr="00453BE1">
        <w:rPr>
          <w:lang w:val="en-US" w:eastAsia="en-US"/>
          <w:rFonts w:ascii="Garamond" w:hAnsi="Garamond"/>
        </w:rPr>
        <w:tab/>
      </w:r>
      <w:r w:rsidRPr="00453BE1">
        <w:rPr>
          <w:lang w:val="en-US" w:eastAsia="en-US"/>
          <w:rFonts w:ascii="Garamond" w:hAnsi="Garamond"/>
        </w:rPr>
        <w:tab/>
      </w:r>
      <w:r w:rsidRPr="00453BE1">
        <w:rPr>
          <w:lang w:val="en-US" w:eastAsia="en-US"/>
          <w:rFonts w:ascii="Garamond" w:hAnsi="Garamond"/>
        </w:rPr>
        <w:tab/>
      </w:r>
      <w:r w:rsidRPr="00453BE1">
        <w:rPr>
          <w:lang w:val="en-US" w:eastAsia="en-US"/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>DATE</w:t>
      </w:r>
    </w:p>
    <w:p w:rsidR="00A606E6" w:rsidRDefault="00A606E6" w:rsidP="00A606E6" w:rsidRPr="00453BE1">
      <w:pPr>
        <w:spacing w:before="120" w:after="120" w:line="360" w:lineRule="auto"/>
        <w:rPr>
          <w:lang w:val="en-US" w:eastAsia="en-US"/>
          <w:rFonts w:ascii="Garamond" w:hAnsi="Garamond"/>
        </w:rPr>
      </w:pPr>
      <w:r w:rsidRPr="00453BE1">
        <w:rPr>
          <w:lang w:val="en-US" w:eastAsia="en-US"/>
          <w:rFonts w:ascii="Garamond" w:hAnsi="Garamond"/>
        </w:rPr>
        <w:t xml:space="preserve">…………………………………………………………………………………………………………                     </w:t>
      </w:r>
    </w:p>
    <w:p w:rsidR="004A0509" w:rsidRDefault="00A606E6" w:rsidP="00A606E6" w:rsidRPr="00056422">
      <w:pPr>
        <w:rPr>
          <w:rFonts w:ascii="Garamond" w:hAnsi="Garamond"/>
        </w:rPr>
      </w:pPr>
      <w:r w:rsidRPr="00453BE1">
        <w:rPr>
          <w:lang w:val="en-US" w:eastAsia="en-US"/>
          <w:rFonts w:ascii="Garamond" w:hAnsi="Garamond"/>
        </w:rPr>
        <w:t>PRINT NAME……………</w:t>
      </w:r>
      <w:bookmarkStart w:id="0" w:name="_GoBack"/>
      <w:bookmarkEnd w:id="0"/>
      <w:r w:rsidRPr="00453BE1">
        <w:rPr>
          <w:lang w:val="en-US" w:eastAsia="en-US"/>
          <w:rFonts w:ascii="Garamond" w:hAnsi="Garamond"/>
        </w:rPr>
        <w:t>…………………</w:t>
      </w:r>
      <w:r w:rsidRPr="00A606E6">
        <w:rPr>
          <w:lang w:val="en-US" w:eastAsia="en-US"/>
        </w:rPr>
        <w:t>……………………</w:t>
      </w:r>
      <w:r>
        <w:rPr>
          <w:lang w:val="en-US" w:eastAsia="en-US"/>
        </w:rPr>
        <w:t>……………………………………</w:t>
      </w:r>
    </w:p>
    <w:sectPr w:rsidR="004A0509" w:rsidRPr="00056422" w:rsidSect="001A16F8">
      <w:docGrid w:linePitch="360"/>
      <w:footerReference r:id="rId13" w:type="default"/>
      <w:pgSz w:w="11906" w:h="16838"/>
      <w:pgMar w:left="1134" w:right="1134" w:top="709" w:bottom="1134" w:header="113" w:footer="9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4E0" w:rsidRDefault="004554E0" w:rsidP="004554E0">
      <w:r>
        <w:separator/>
      </w:r>
    </w:p>
  </w:endnote>
  <w:endnote w:type="continuationSeparator" w:id="0">
    <w:p w:rsidR="004554E0" w:rsidRDefault="004554E0" w:rsidP="004554E0">
      <w:r>
        <w:continuationSeparator/>
      </w:r>
    </w:p>
  </w:endnote>
</w:endnotes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6886" w:rsidRDefault="005A6886">
    <w:pPr>
      <w:pStyle w:val="Footer"/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9"/>
      <w:gridCol w:w="4819"/>
    </w:tblGrid>
    <w:tr w:rsidR="005A6886" w:rsidTr="005A6886">
      <w:tc>
        <w:tcPr>
          <w:tcW w:w="4927" w:type="dxa"/>
        </w:tcPr>
        <w:p w:rsidR="005A6886" w:rsidRDefault="005A6886" w:rsidP="005A6886">
          <w:pPr>
            <w:pStyle w:val="Footer"/>
            <w:jc w:val="right"/>
          </w:pPr>
        </w:p>
      </w:tc>
      <w:tc>
        <w:tcPr>
          <w:tcW w:w="4927" w:type="dxa"/>
        </w:tcPr>
        <w:p w:rsidR="005A6886" w:rsidRDefault="005A6886">
          <w:pPr>
            <w:pStyle w:val="Footer"/>
          </w:pPr>
        </w:p>
      </w:tc>
    </w:tr>
  </w:tbl>
  <w:p w:rsidR="004554E0" w:rsidRDefault="004554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4E0" w:rsidRDefault="004554E0" w:rsidP="004554E0">
      <w:r>
        <w:separator/>
      </w:r>
    </w:p>
  </w:footnote>
  <w:footnote w:type="continuationSeparator" w:id="0">
    <w:p w:rsidR="004554E0" w:rsidRDefault="004554E0" w:rsidP="004554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nsid w:val="34321A44"/>
    <w:tmpl w:val="C9823372"/>
    <w:lvl w:ilvl="0" w:tplc="0809000F">
      <w:numFmt w:val="decimal"/>
      <w:lvlText w:val="%1."/>
      <w:start w:val="1"/>
      <w:rPr>
        <w:rFonts w:hint="default"/>
      </w:rPr>
      <w:pPr>
        <w:ind w:left="720"/>
        <w:ind w:hanging="360"/>
      </w:pPr>
      <w:lvlJc w:val="left"/>
    </w:lvl>
    <w:lvl w:ilvl="1" w:tplc="08090003">
      <w:numFmt w:val="bullet"/>
      <w:lvlText w:val="o"/>
      <w:start w:val="1"/>
      <w:rPr>
        <w:rFonts w:ascii="Courier New" w:cs="Courier New" w:hAnsi="Courier New" w:hint="default"/>
      </w:rPr>
      <w:pPr>
        <w:ind w:left="1440"/>
        <w:ind w:hanging="360"/>
      </w:pPr>
      <w:lvlJc w:val="left"/>
    </w:lvl>
    <w:lvl w:ilvl="2" w:tentative="1" w:tplc="08090005">
      <w:numFmt w:val="bullet"/>
      <w:lvlText w:val=""/>
      <w:start w:val="1"/>
      <w:rPr>
        <w:rFonts w:ascii="Wingdings" w:hAnsi="Wingdings" w:hint="default"/>
      </w:rPr>
      <w:pPr>
        <w:ind w:left="2160"/>
        <w:ind w:hanging="360"/>
      </w:pPr>
      <w:lvlJc w:val="left"/>
    </w:lvl>
    <w:lvl w:ilvl="3" w:tentative="1" w:tplc="08090001">
      <w:numFmt w:val="bullet"/>
      <w:lvlText w:val=""/>
      <w:start w:val="1"/>
      <w:rPr>
        <w:rFonts w:ascii="Symbol" w:hAnsi="Symbol" w:hint="default"/>
      </w:rPr>
      <w:pPr>
        <w:ind w:left="2880"/>
        <w:ind w:hanging="360"/>
      </w:pPr>
      <w:lvlJc w:val="left"/>
    </w:lvl>
    <w:lvl w:ilvl="4" w:tentative="1" w:tplc="08090003">
      <w:numFmt w:val="bullet"/>
      <w:lvlText w:val="o"/>
      <w:start w:val="1"/>
      <w:rPr>
        <w:rFonts w:ascii="Courier New" w:cs="Courier New" w:hAnsi="Courier New" w:hint="default"/>
      </w:rPr>
      <w:pPr>
        <w:ind w:left="3600"/>
        <w:ind w:hanging="360"/>
      </w:pPr>
      <w:lvlJc w:val="left"/>
    </w:lvl>
    <w:lvl w:ilvl="5" w:tentative="1" w:tplc="08090005">
      <w:numFmt w:val="bullet"/>
      <w:lvlText w:val=""/>
      <w:start w:val="1"/>
      <w:rPr>
        <w:rFonts w:ascii="Wingdings" w:hAnsi="Wingdings" w:hint="default"/>
      </w:rPr>
      <w:pPr>
        <w:ind w:left="4320"/>
        <w:ind w:hanging="360"/>
      </w:pPr>
      <w:lvlJc w:val="left"/>
    </w:lvl>
    <w:lvl w:ilvl="6" w:tentative="1" w:tplc="08090001">
      <w:numFmt w:val="bullet"/>
      <w:lvlText w:val=""/>
      <w:start w:val="1"/>
      <w:rPr>
        <w:rFonts w:ascii="Symbol" w:hAnsi="Symbol" w:hint="default"/>
      </w:rPr>
      <w:pPr>
        <w:ind w:left="5040"/>
        <w:ind w:hanging="360"/>
      </w:pPr>
      <w:lvlJc w:val="left"/>
    </w:lvl>
    <w:lvl w:ilvl="7" w:tentative="1" w:tplc="08090003">
      <w:numFmt w:val="bullet"/>
      <w:lvlText w:val="o"/>
      <w:start w:val="1"/>
      <w:rPr>
        <w:rFonts w:ascii="Courier New" w:cs="Courier New" w:hAnsi="Courier New" w:hint="default"/>
      </w:rPr>
      <w:pPr>
        <w:ind w:left="5760"/>
        <w:ind w:hanging="360"/>
      </w:pPr>
      <w:lvlJc w:val="left"/>
    </w:lvl>
    <w:lvl w:ilvl="8" w:tentative="1" w:tplc="08090005">
      <w:numFmt w:val="bullet"/>
      <w:lvlText w:val=""/>
      <w:start w:val="1"/>
      <w:rPr>
        <w:rFonts w:ascii="Wingdings" w:hAnsi="Wingdings" w:hint="default"/>
      </w:rPr>
      <w:pPr>
        <w:ind w:left="6480"/>
        <w:ind w:hanging="360"/>
      </w:pPr>
      <w:lvlJc w:val="left"/>
    </w:lvl>
  </w:abstractNum>
  <w:abstractNum w:abstractNumId="1">
    <w:multiLevelType w:val="hybridMultilevel"/>
    <w:nsid w:val="3F625435"/>
    <w:tmpl w:val="5F104F90"/>
    <w:lvl w:ilvl="0" w:tplc="08090001">
      <w:numFmt w:val="bullet"/>
      <w:lvlText w:val=""/>
      <w:start w:val="1"/>
      <w:rPr>
        <w:rFonts w:ascii="Symbol" w:hAnsi="Symbol" w:hint="default"/>
      </w:rPr>
      <w:pPr>
        <w:ind w:left="1080"/>
        <w:ind w:hanging="360"/>
      </w:pPr>
      <w:lvlJc w:val="left"/>
    </w:lvl>
    <w:lvl w:ilvl="1" w:tplc="08090003">
      <w:numFmt w:val="bullet"/>
      <w:lvlText w:val="o"/>
      <w:start w:val="1"/>
      <w:rPr>
        <w:rFonts w:ascii="Courier New" w:cs="Courier New" w:hAnsi="Courier New" w:hint="default"/>
      </w:rPr>
      <w:pPr>
        <w:ind w:left="1800"/>
        <w:ind w:hanging="360"/>
      </w:pPr>
      <w:lvlJc w:val="left"/>
    </w:lvl>
    <w:lvl w:ilvl="2" w:tentative="1" w:tplc="08090005">
      <w:numFmt w:val="bullet"/>
      <w:lvlText w:val=""/>
      <w:start w:val="1"/>
      <w:rPr>
        <w:rFonts w:ascii="Wingdings" w:hAnsi="Wingdings" w:hint="default"/>
      </w:rPr>
      <w:pPr>
        <w:ind w:left="2520"/>
        <w:ind w:hanging="360"/>
      </w:pPr>
      <w:lvlJc w:val="left"/>
    </w:lvl>
    <w:lvl w:ilvl="3" w:tentative="1" w:tplc="08090001">
      <w:numFmt w:val="bullet"/>
      <w:lvlText w:val=""/>
      <w:start w:val="1"/>
      <w:rPr>
        <w:rFonts w:ascii="Symbol" w:hAnsi="Symbol" w:hint="default"/>
      </w:rPr>
      <w:pPr>
        <w:ind w:left="3240"/>
        <w:ind w:hanging="360"/>
      </w:pPr>
      <w:lvlJc w:val="left"/>
    </w:lvl>
    <w:lvl w:ilvl="4" w:tentative="1" w:tplc="08090003">
      <w:numFmt w:val="bullet"/>
      <w:lvlText w:val="o"/>
      <w:start w:val="1"/>
      <w:rPr>
        <w:rFonts w:ascii="Courier New" w:cs="Courier New" w:hAnsi="Courier New" w:hint="default"/>
      </w:rPr>
      <w:pPr>
        <w:ind w:left="3960"/>
        <w:ind w:hanging="360"/>
      </w:pPr>
      <w:lvlJc w:val="left"/>
    </w:lvl>
    <w:lvl w:ilvl="5" w:tentative="1" w:tplc="08090005">
      <w:numFmt w:val="bullet"/>
      <w:lvlText w:val=""/>
      <w:start w:val="1"/>
      <w:rPr>
        <w:rFonts w:ascii="Wingdings" w:hAnsi="Wingdings" w:hint="default"/>
      </w:rPr>
      <w:pPr>
        <w:ind w:left="4680"/>
        <w:ind w:hanging="360"/>
      </w:pPr>
      <w:lvlJc w:val="left"/>
    </w:lvl>
    <w:lvl w:ilvl="6" w:tentative="1" w:tplc="08090001">
      <w:numFmt w:val="bullet"/>
      <w:lvlText w:val=""/>
      <w:start w:val="1"/>
      <w:rPr>
        <w:rFonts w:ascii="Symbol" w:hAnsi="Symbol" w:hint="default"/>
      </w:rPr>
      <w:pPr>
        <w:ind w:left="5400"/>
        <w:ind w:hanging="360"/>
      </w:pPr>
      <w:lvlJc w:val="left"/>
    </w:lvl>
    <w:lvl w:ilvl="7" w:tentative="1" w:tplc="08090003">
      <w:numFmt w:val="bullet"/>
      <w:lvlText w:val="o"/>
      <w:start w:val="1"/>
      <w:rPr>
        <w:rFonts w:ascii="Courier New" w:cs="Courier New" w:hAnsi="Courier New" w:hint="default"/>
      </w:rPr>
      <w:pPr>
        <w:ind w:left="6120"/>
        <w:ind w:hanging="360"/>
      </w:pPr>
      <w:lvlJc w:val="left"/>
    </w:lvl>
    <w:lvl w:ilvl="8" w:tentative="1" w:tplc="08090005">
      <w:numFmt w:val="bullet"/>
      <w:lvlText w:val=""/>
      <w:start w:val="1"/>
      <w:rPr>
        <w:rFonts w:ascii="Wingdings" w:hAnsi="Wingdings" w:hint="default"/>
      </w:rPr>
      <w:pPr>
        <w:ind w:left="6840"/>
        <w:ind w:hanging="360"/>
      </w:pPr>
      <w:lvlJc w:val="left"/>
    </w:lvl>
  </w:abstractNum>
  <w:abstractNum w:abstractNumId="10121982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">
    <w:abstractNumId w:val="1"/>
  </w:num>
  <w:num w:numId="2">
    <w:abstractNumId w:val="0"/>
  </w:num>
  <w:num w:numId="10121982">
    <w:abstractNumId w:val="10121982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p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."/>
  <w:listSeparator w:val=","/>
  <w15:docId w15:val="{29B61937-8EB2-4B44-9003-33BFBD24B18A}"/>
  <w:rsids>
    <w:rsidRoot val="005C4ED7"/>
    <w:rsid val="00007915"/>
    <w:rsid val="00027D67"/>
    <w:rsid val="00035AEA"/>
    <w:rsid val="0004353E"/>
    <w:rsid val="00051C9F"/>
    <w:rsid val="00053642"/>
    <w:rsid val="00056165"/>
    <w:rsid val="00056422"/>
    <w:rsid val="00060AB9"/>
    <w:rsid val="0008143F"/>
    <w:rsid val="000A6349"/>
    <w:rsid val="000B0AD3"/>
    <w:rsid val="000B1692"/>
    <w:rsid val="000B3173"/>
    <w:rsid val="000B3E3A"/>
    <w:rsid val="000B43D7"/>
    <w:rsid val="000B5FB3"/>
    <w:rsid val="000B6BDF"/>
    <w:rsid val="000D402C"/>
    <w:rsid val="000E2CAC"/>
    <w:rsid val="000E32ED"/>
    <w:rsid val="000E4038"/>
    <w:rsid val="000E44CF"/>
    <w:rsid val="000E56A5"/>
    <w:rsid val="000E5B55"/>
    <w:rsid val="000E69CA"/>
    <w:rsid val="000F166B"/>
    <w:rsid val="001131EF"/>
    <w:rsid val="00123266"/>
    <w:rsid val="00127546"/>
    <w:rsid val="00152763"/>
    <w:rsid val="00153E4B"/>
    <w:rsid val="00170535"/>
    <w:rsid val="00170F19"/>
    <w:rsid val="00173CDF"/>
    <w:rsid val="001A16F8"/>
    <w:rsid val="001A4754"/>
    <w:rsid val="001D39F6"/>
    <w:rsid val="001D74A7"/>
    <w:rsid val="001E235B"/>
    <w:rsid val="00212857"/>
    <w:rsid val="00230A08"/>
    <w:rsid val="00240197"/>
    <w:rsid val="0025631C"/>
    <w:rsid val="00273B6C"/>
    <w:rsid val="0029226B"/>
    <w:rsid val="0029648F"/>
    <w:rsid val="002A603A"/>
    <w:rsid val="002B1535"/>
    <w:rsid val="002B2319"/>
    <w:rsid val="002B3DDC"/>
    <w:rsid val="002B4589"/>
    <w:rsid val="002C4A81"/>
    <w:rsid val="002D14A7"/>
    <w:rsid val="002D3604"/>
    <w:rsid val="002D482E"/>
    <w:rsid val="002E59FB"/>
    <w:rsid val="002E5F53"/>
    <w:rsid val="002F1D82"/>
    <w:rsid val="00313CCB"/>
    <w:rsid val="0032480A"/>
    <w:rsid val="00331046"/>
    <w:rsid val="0033632B"/>
    <w:rsid val="00340460"/>
    <w:rsid val="00365425"/>
    <w:rsid val="00371C9A"/>
    <w:rsid val="00383B0E"/>
    <w:rsid val="003B18B7"/>
    <w:rsid val="003B6659"/>
    <w:rsid val="003B73BD"/>
    <w:rsid val="003E4BAB"/>
    <w:rsid val="00422943"/>
    <w:rsid val="00431FC3"/>
    <w:rsid val="00453BE1"/>
    <w:rsid val="004554E0"/>
    <w:rsid val="00482841"/>
    <w:rsid val="00485708"/>
    <w:rsid val="00493311"/>
    <w:rsid val="004A0509"/>
    <w:rsid val="004B0917"/>
    <w:rsid val="004B4219"/>
    <w:rsid val="004C5984"/>
    <w:rsid val="004C7939"/>
    <w:rsid val="004D0C67"/>
    <w:rsid val="004E428C"/>
    <w:rsid val="004E49E3"/>
    <w:rsid val="004E6078"/>
    <w:rsid val="004F7316"/>
    <w:rsid val="004F735D"/>
    <w:rsid val="00501941"/>
    <w:rsid val="00502778"/>
    <w:rsid val="005038F4"/>
    <w:rsid val="0051591E"/>
    <w:rsid val="00525FF8"/>
    <w:rsid val="005333F5"/>
    <w:rsid val="00553026"/>
    <w:rsid val="005568BB"/>
    <w:rsid val="00565814"/>
    <w:rsid val="00582C91"/>
    <w:rsid val="00590837"/>
    <w:rsid val="00597B2A"/>
    <w:rsid val="005A2E8C"/>
    <w:rsid val="005A6886"/>
    <w:rsid val="005C4A2A"/>
    <w:rsid val="005C4D8E"/>
    <w:rsid val="005C4ED7"/>
    <w:rsid val="005E437E"/>
    <w:rsid val="005F078D"/>
    <w:rsid val="00603C4A"/>
    <w:rsid val="00605193"/>
    <w:rsid val="00621808"/>
    <w:rsid val="0063769A"/>
    <w:rsid val="006441A9"/>
    <w:rsid val="006454D9"/>
    <w:rsid val="00656DA2"/>
    <w:rsid val="0066703B"/>
    <w:rsid val="00671718"/>
    <w:rsid val="00672D48"/>
    <w:rsid val="00684436"/>
    <w:rsid val="00690CB5"/>
    <w:rsid val="00693FDF"/>
    <w:rsid val="006950B8"/>
    <w:rsid val="00696F28"/>
    <w:rsid val="006A5E94"/>
    <w:rsid val="006B010F"/>
    <w:rsid val="006B248F"/>
    <w:rsid val="006C6F89"/>
    <w:rsid val="006D10DF"/>
    <w:rsid val="006E100F"/>
    <w:rsid val="007129D2"/>
    <w:rsid val="00727CE2"/>
    <w:rsid val="0073094F"/>
    <w:rsid val="007500D8"/>
    <w:rsid val="0076612B"/>
    <w:rsid val="00781494"/>
    <w:rsid val="0078235C"/>
    <w:rsid val="00787462"/>
    <w:rsid val="00794B94"/>
    <w:rsid val="007B401B"/>
    <w:rsid val="007F0B37"/>
    <w:rsid val="007F22A4"/>
    <w:rsid val="007F4352"/>
    <w:rsid val="007F7927"/>
    <w:rsid val="008046C3"/>
    <w:rsid val="00823E32"/>
    <w:rsid val="00830CD5"/>
    <w:rsid val="0083276E"/>
    <w:rsid val="0084638B"/>
    <w:rsid val="00850C08"/>
    <w:rsid val="0085226E"/>
    <w:rsid val="00852F8C"/>
    <w:rsid val="00875D71"/>
    <w:rsid val="00884101"/>
    <w:rsid val="0088548C"/>
    <w:rsid val="008A40BC"/>
    <w:rsid val="008B518E"/>
    <w:rsid val="008C0AEB"/>
    <w:rsid val="008D4A69"/>
    <w:rsid val="008E0EE6"/>
    <w:rsid val="008F482C"/>
    <w:rsid val="00901EF8"/>
    <w:rsid val="00903BF3"/>
    <w:rsid val="009044F1"/>
    <w:rsid val="009267D8"/>
    <w:rsid val="00941E09"/>
    <w:rsid val="0095041A"/>
    <w:rsid val="00964789"/>
    <w:rsid val="0097163B"/>
    <w:rsid val="00972266"/>
    <w:rsid val="009A76A6"/>
    <w:rsid val="009B7ECC"/>
    <w:rsid val="009C48CD"/>
    <w:rsid val="009D3E17"/>
    <w:rsid val="009F56CC"/>
    <w:rsid val="00A02897"/>
    <w:rsid val="00A056AE"/>
    <w:rsid val="00A212A2"/>
    <w:rsid val="00A2212C"/>
    <w:rsid val="00A4108F"/>
    <w:rsid val="00A41F02"/>
    <w:rsid val="00A606E6"/>
    <w:rsid val="00AA523B"/>
    <w:rsid val="00AB381B"/>
    <w:rsid val="00AB4FDD"/>
    <w:rsid val="00AC09CA"/>
    <w:rsid val="00AC53B6"/>
    <w:rsid val="00AC55E5"/>
    <w:rsid val="00AC7A58"/>
    <w:rsid val="00AD1514"/>
    <w:rsid val="00B107AA"/>
    <w:rsid val="00B26610"/>
    <w:rsid val="00B77168"/>
    <w:rsid val="00B864AA"/>
    <w:rsid val="00B87E6F"/>
    <w:rsid val="00B94922"/>
    <w:rsid val="00B9745C"/>
    <w:rsid val="00BC00B4"/>
    <w:rsid val="00BC6650"/>
    <w:rsid val="00BE1123"/>
    <w:rsid val="00BF6354"/>
    <w:rsid val="00C04480"/>
    <w:rsid val="00C10BA6"/>
    <w:rsid val="00C24C95"/>
    <w:rsid val="00C337C1"/>
    <w:rsid val="00C474BC"/>
    <w:rsid val="00C53E96"/>
    <w:rsid val="00C700BA"/>
    <w:rsid val="00C70BC5"/>
    <w:rsid val="00C75CDE"/>
    <w:rsid val="00C77356"/>
    <w:rsid val="00C92E6E"/>
    <w:rsid val="00CB1B08"/>
    <w:rsid val="00CD1399"/>
    <w:rsid val="00CE006D"/>
    <w:rsid val="00CE5C8B"/>
    <w:rsid val="00D0018B"/>
    <w:rsid val="00D12ED8"/>
    <w:rsid val="00D2746E"/>
    <w:rsid val="00D31F6C"/>
    <w:rsid val="00D33AFC"/>
    <w:rsid val="00D433B4"/>
    <w:rsid val="00D457FD"/>
    <w:rsid val="00D47D46"/>
    <w:rsid val="00D560E6"/>
    <w:rsid val="00D6044E"/>
    <w:rsid val="00D67B50"/>
    <w:rsid val="00D7578F"/>
    <w:rsid val="00D75A33"/>
    <w:rsid val="00D80219"/>
    <w:rsid val="00D806B1"/>
    <w:rsid val="00D92DB5"/>
    <w:rsid val="00DA700A"/>
    <w:rsid val="00DA7408"/>
    <w:rsid val="00DA7EB0"/>
    <w:rsid val="00DB4844"/>
    <w:rsid val="00DD3CFC"/>
    <w:rsid val="00E04E6D"/>
    <w:rsid val="00E41886"/>
    <w:rsid val="00E42356"/>
    <w:rsid val="00E450CE"/>
    <w:rsid val="00E47DD1"/>
    <w:rsid val="00E5067A"/>
    <w:rsid val="00E6728B"/>
    <w:rsid val="00E762F7"/>
    <w:rsid val="00E768D8"/>
    <w:rsid val="00E9282E"/>
    <w:rsid val="00E9767D"/>
    <w:rsid val="00EA5D67"/>
    <w:rsid val="00EB338A"/>
    <w:rsid val="00EB36B8"/>
    <w:rsid val="00EB5CA9"/>
    <w:rsid val="00EC14BE"/>
    <w:rsid val="00EC1AF1"/>
    <w:rsid val="00ED059A"/>
    <w:rsid val="00ED34ED"/>
    <w:rsid val="00EF4D7A"/>
    <w:rsid val="00EF521A"/>
    <w:rsid val="00F23746"/>
    <w:rsid val="00F35FF7"/>
    <w:rsid val="00F375A9"/>
    <w:rsid val="00F54693"/>
    <w:rsid val="00F554B4"/>
    <w:rsid val="00F71992"/>
    <w:rsid val="00F92207"/>
    <w:rsid val="00F959BE"/>
    <w:rsid val="00FA30C5"/>
    <w:rsid val="00FD60DE"/>
    <w:rsid val="00FE3A8D"/>
    <w:rsid val="00FF3371"/>
  </w:rsids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p14">
  <w:docDefaults>
    <w:rPrDefault>
      <w:rPr>
        <w:lang w:val="en-GB" w:eastAsia="en-GB" w:bidi="ar-SA"/>
        <w:rFonts w:ascii="Times New Roman" w:cs="Times New Roman" w:eastAsia="Times New Roman" w:hAnsi="Times New Roman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4ED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tblPr>
      <w:tblCellMar>
        <w:top w:w="0" w:type="dxa"/>
        <w:left w:w="108" w:type="dxa"/>
        <w:bottom w:w="0" w:type="dxa"/>
        <w:right w:w="108" w:type="dxa"/>
      </w:tblCellMar>
      <w:tblInd w:w="0" w:type="dxa"/>
    </w:tblPr>
    <w:uiPriority w:val="99"/>
    <w:semiHidden/>
    <w:unhideWhenUsed/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color="auto" w:space="0"/>
        <w:bottom w:val="single" w:sz="4" w:color="auto" w:space="0"/>
        <w:left w:val="single" w:sz="4" w:color="auto" w:space="0"/>
        <w:right w:val="single" w:sz="4" w:color="auto" w:space="0"/>
        <w:insideH w:val="single" w:sz="4" w:color="auto" w:space="0"/>
        <w:insideV w:val="single" w:sz="4" w:color="auto" w:space="0"/>
      </w:tblBorders>
    </w:tblPr>
    <w:rsid w:val="00127546"/>
  </w:style>
  <w:style w:type="paragraph" w:styleId="BalloonText">
    <w:name w:val="Balloon Text"/>
    <w:basedOn w:val="Normal"/>
    <w:semiHidden/>
    <w:rsid w:val="0097163B"/>
    <w:rPr>
      <w:rFonts w:ascii="Tahoma" w:cs="Tahoma" w:hAnsi="Tahoma"/>
      <w:sz w:val="16"/>
      <w:szCs w:val="16"/>
    </w:rPr>
  </w:style>
  <w:style w:type="character" w:styleId="Hyperlink">
    <w:name w:val="Hyperlink"/>
    <w:uiPriority w:val="99"/>
    <w:rsid w:val="00B9745C"/>
    <w:rPr>
      <w:u w:val="single"/>
      <w:color w:val="0000FF"/>
    </w:rPr>
  </w:style>
  <w:style w:type="paragraph" w:styleId="Header">
    <w:name w:val="header"/>
    <w:basedOn w:val="Normal"/>
    <w:link w:val="HeaderChar"/>
    <w:rsid w:val="004554E0"/>
    <w:pPr>
      <w:tabs>
        <w:tab w:val="center" w:pos="4513"/>
        <w:tab w:val="right" w:pos="9026"/>
      </w:tabs>
    </w:pPr>
  </w:style>
  <w:style w:type="character" w:styleId="HeaderChar">
    <w:name w:val="Header Char"/>
    <w:basedOn w:val="DefaultParagraphFont"/>
    <w:link w:val="Header"/>
    <w:rsid w:val="004554E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4554E0"/>
    <w:pPr>
      <w:tabs>
        <w:tab w:val="center" w:pos="4513"/>
        <w:tab w:val="right" w:pos="9026"/>
      </w:tabs>
    </w:pPr>
  </w:style>
  <w:style w:type="character" w:styleId="FooterChar">
    <w:name w:val="Footer Char"/>
    <w:basedOn w:val="DefaultParagraphFont"/>
    <w:link w:val="Footer"/>
    <w:uiPriority w:val="99"/>
    <w:rsid w:val="004554E0"/>
    <w:rPr>
      <w:sz w:val="24"/>
      <w:szCs w:val="24"/>
    </w:r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/>
      <w:color w:val="4F81B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mailto:office.2254@gateway.oxon.sch.uk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ateway.oxon.sch.u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office.2254@gateway.oxon.sch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ateway.oxon.sch.uk" TargetMode="External"/><Relationship Id="rId14" Type="http://schemas.openxmlformats.org/officeDocument/2006/relationships/fontTable" Target="fontTable.xml"/><Relationship Id="rId16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oinit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A3304-CA4F-4A25-B402-187DD4AA7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JoinitC1</Template>
  <TotalTime>0</TotalTime>
  <Pages>1</Pages>
  <Words>50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MWILLIAMS</dc:creator>
  <cp:lastModifiedBy>Toni Summers</cp:lastModifiedBy>
  <cp:revision>3</cp:revision>
  <cp:lastPrinted>2020-01-14T13:48:00Z</cp:lastPrinted>
  <dcterms:created xsi:type="dcterms:W3CDTF">2020-01-22T09:47:00Z</dcterms:created>
  <dcterms:modified xsi:type="dcterms:W3CDTF">2020-01-22T09:47:00Z</dcterms:modified>
</cp:coreProperties>
</file>